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25E43F" w14:textId="46793E84" w:rsidR="005573E1" w:rsidRDefault="004E1AD4" w:rsidP="00625B10">
      <w:pPr>
        <w:jc w:val="center"/>
        <w:rPr>
          <w:b/>
          <w:bCs/>
        </w:rPr>
      </w:pPr>
      <w:r w:rsidRPr="004E1AD4">
        <w:rPr>
          <w:b/>
          <w:bCs/>
        </w:rPr>
        <w:t>Inaugural Training Lab</w:t>
      </w:r>
      <w:r w:rsidR="00625B10">
        <w:rPr>
          <w:b/>
          <w:bCs/>
        </w:rPr>
        <w:t xml:space="preserve">: </w:t>
      </w:r>
      <w:r>
        <w:rPr>
          <w:b/>
          <w:bCs/>
        </w:rPr>
        <w:t>March</w:t>
      </w:r>
      <w:r w:rsidR="006212A4">
        <w:rPr>
          <w:b/>
          <w:bCs/>
        </w:rPr>
        <w:t xml:space="preserve"> 202</w:t>
      </w:r>
      <w:r w:rsidR="007772D3">
        <w:rPr>
          <w:b/>
          <w:bCs/>
        </w:rPr>
        <w:t>7</w:t>
      </w:r>
    </w:p>
    <w:p w14:paraId="0AB2045B" w14:textId="77777777" w:rsidR="00A35EFA" w:rsidRDefault="00A35EFA" w:rsidP="005A2724">
      <w:pPr>
        <w:rPr>
          <w:b/>
          <w:bCs/>
        </w:rPr>
      </w:pPr>
    </w:p>
    <w:p w14:paraId="6A5DC4C3" w14:textId="2C9D6318" w:rsidR="00495636" w:rsidRDefault="00553627" w:rsidP="005A2724">
      <w:pPr>
        <w:jc w:val="center"/>
        <w:rPr>
          <w:b/>
          <w:bCs/>
        </w:rPr>
      </w:pPr>
      <w:r>
        <w:rPr>
          <w:b/>
          <w:bCs/>
        </w:rPr>
        <w:t>Preliminary</w:t>
      </w:r>
      <w:r w:rsidR="00495636">
        <w:rPr>
          <w:b/>
          <w:bCs/>
        </w:rPr>
        <w:t xml:space="preserve"> itinerary</w:t>
      </w:r>
    </w:p>
    <w:p w14:paraId="3608DDDC" w14:textId="77777777" w:rsidR="005573E1" w:rsidRDefault="005573E1" w:rsidP="005A2724">
      <w:pPr>
        <w:rPr>
          <w:b/>
          <w:bCs/>
          <w:u w:val="single"/>
        </w:rPr>
      </w:pPr>
    </w:p>
    <w:p w14:paraId="0D3418AB" w14:textId="7DD067F3" w:rsidR="00534434" w:rsidRPr="0087290D" w:rsidRDefault="00534434" w:rsidP="005A2724">
      <w:pPr>
        <w:rPr>
          <w:b/>
          <w:bCs/>
        </w:rPr>
      </w:pPr>
      <w:r w:rsidRPr="0087290D">
        <w:rPr>
          <w:b/>
          <w:bCs/>
          <w:u w:val="single"/>
        </w:rPr>
        <w:t xml:space="preserve">Virtual calls prior to </w:t>
      </w:r>
      <w:r w:rsidR="004E1AD4">
        <w:rPr>
          <w:b/>
          <w:bCs/>
          <w:u w:val="single"/>
        </w:rPr>
        <w:t>Toronto components</w:t>
      </w:r>
      <w:r w:rsidR="00FE3B9B">
        <w:rPr>
          <w:b/>
          <w:bCs/>
          <w:u w:val="single"/>
        </w:rPr>
        <w:t>:</w:t>
      </w:r>
    </w:p>
    <w:p w14:paraId="22A30023" w14:textId="77777777" w:rsidR="00F15CBF" w:rsidRDefault="00F15CBF" w:rsidP="005A2724"/>
    <w:p w14:paraId="6248F20A" w14:textId="77777777" w:rsidR="00ED3B91" w:rsidRDefault="00ED3B91" w:rsidP="005A2724">
      <w:pPr>
        <w:rPr>
          <w:i/>
          <w:iCs/>
        </w:rPr>
      </w:pPr>
    </w:p>
    <w:p w14:paraId="237A53BC" w14:textId="77777777" w:rsidR="00534434" w:rsidRPr="00A70FA3" w:rsidRDefault="003D21E0" w:rsidP="005A2724">
      <w:pPr>
        <w:rPr>
          <w:i/>
          <w:iCs/>
        </w:rPr>
      </w:pPr>
      <w:r>
        <w:rPr>
          <w:i/>
          <w:iCs/>
        </w:rPr>
        <w:t>A ‘get to know each other’ s</w:t>
      </w:r>
      <w:r w:rsidR="00534434" w:rsidRPr="00A70FA3">
        <w:rPr>
          <w:i/>
          <w:iCs/>
        </w:rPr>
        <w:t>ession</w:t>
      </w:r>
    </w:p>
    <w:p w14:paraId="26EB0E91" w14:textId="77777777" w:rsidR="00534434" w:rsidRDefault="00534434" w:rsidP="005A2724"/>
    <w:p w14:paraId="229A9E27" w14:textId="37B55175" w:rsidR="002E23F1" w:rsidRDefault="00534434" w:rsidP="005A2724">
      <w:pPr>
        <w:pStyle w:val="NormalWeb"/>
        <w:spacing w:before="0" w:beforeAutospacing="0" w:after="0" w:afterAutospacing="0"/>
      </w:pPr>
      <w:r w:rsidRPr="0087290D">
        <w:t xml:space="preserve">A ‘get to know each other’ virtual call. </w:t>
      </w:r>
      <w:r w:rsidR="003D21E0">
        <w:t>Participants go ‘around the table’ to introduce one another.</w:t>
      </w:r>
      <w:r w:rsidR="00F277B0">
        <w:t xml:space="preserve"> </w:t>
      </w:r>
    </w:p>
    <w:p w14:paraId="20B210F7" w14:textId="77777777" w:rsidR="00534434" w:rsidRPr="0087290D" w:rsidRDefault="00534434" w:rsidP="005A2724"/>
    <w:p w14:paraId="6A41A28E" w14:textId="5492B10E" w:rsidR="00534434" w:rsidRPr="00B803E1" w:rsidRDefault="00534434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87290D">
        <w:rPr>
          <w:rFonts w:ascii="Times New Roman" w:hAnsi="Times New Roman" w:cs="Times New Roman"/>
          <w:u w:val="single"/>
        </w:rPr>
        <w:t>Date</w:t>
      </w:r>
      <w:r w:rsidRPr="0087290D">
        <w:rPr>
          <w:rFonts w:ascii="Times New Roman" w:hAnsi="Times New Roman" w:cs="Times New Roman"/>
        </w:rPr>
        <w:t xml:space="preserve">: </w:t>
      </w:r>
      <w:r w:rsidR="008655FD">
        <w:rPr>
          <w:rFonts w:ascii="Times New Roman" w:hAnsi="Times New Roman" w:cs="Times New Roman"/>
        </w:rPr>
        <w:t>Mid</w:t>
      </w:r>
      <w:r w:rsidR="00444929">
        <w:rPr>
          <w:rFonts w:ascii="Times New Roman" w:hAnsi="Times New Roman" w:cs="Times New Roman"/>
        </w:rPr>
        <w:t xml:space="preserve"> </w:t>
      </w:r>
      <w:r w:rsidR="004E1AD4">
        <w:rPr>
          <w:rFonts w:ascii="Times New Roman" w:hAnsi="Times New Roman" w:cs="Times New Roman"/>
        </w:rPr>
        <w:t>Jan</w:t>
      </w:r>
      <w:r w:rsidR="00444929">
        <w:rPr>
          <w:rFonts w:ascii="Times New Roman" w:hAnsi="Times New Roman" w:cs="Times New Roman"/>
        </w:rPr>
        <w:t xml:space="preserve"> 2027</w:t>
      </w:r>
    </w:p>
    <w:p w14:paraId="7305FEB8" w14:textId="77777777" w:rsidR="00534434" w:rsidRPr="00B803E1" w:rsidRDefault="00534434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B803E1">
        <w:rPr>
          <w:rFonts w:ascii="Times New Roman" w:hAnsi="Times New Roman" w:cs="Times New Roman"/>
          <w:u w:val="single"/>
        </w:rPr>
        <w:t>Duration</w:t>
      </w:r>
      <w:r w:rsidRPr="00B803E1">
        <w:rPr>
          <w:rFonts w:ascii="Times New Roman" w:hAnsi="Times New Roman" w:cs="Times New Roman"/>
        </w:rPr>
        <w:t>: 90 minutes</w:t>
      </w:r>
    </w:p>
    <w:p w14:paraId="3B93A1A5" w14:textId="77777777" w:rsidR="001443BF" w:rsidRDefault="001443BF" w:rsidP="005A2724">
      <w:pPr>
        <w:rPr>
          <w:i/>
          <w:iCs/>
        </w:rPr>
      </w:pPr>
    </w:p>
    <w:p w14:paraId="29AD15A7" w14:textId="77777777" w:rsidR="004E1AD4" w:rsidRDefault="004E1AD4" w:rsidP="005A2724">
      <w:pPr>
        <w:rPr>
          <w:i/>
          <w:iCs/>
        </w:rPr>
      </w:pPr>
    </w:p>
    <w:p w14:paraId="702471EB" w14:textId="77777777" w:rsidR="00161746" w:rsidRPr="002513A0" w:rsidRDefault="004E1AD4" w:rsidP="005A2724">
      <w:pPr>
        <w:rPr>
          <w:i/>
          <w:iCs/>
        </w:rPr>
      </w:pPr>
      <w:r>
        <w:rPr>
          <w:i/>
          <w:iCs/>
        </w:rPr>
        <w:t>Webinar from City of Toronto officials</w:t>
      </w:r>
    </w:p>
    <w:p w14:paraId="413344CC" w14:textId="77777777" w:rsidR="00161746" w:rsidRDefault="00161746" w:rsidP="005A2724"/>
    <w:p w14:paraId="66E32CAF" w14:textId="27CC9634" w:rsidR="0056079D" w:rsidRDefault="00DC4E75" w:rsidP="005A2724">
      <w:r w:rsidRPr="00625B10">
        <w:rPr>
          <w:u w:val="single"/>
        </w:rPr>
        <w:t>Possible speaker</w:t>
      </w:r>
      <w:r>
        <w:t>:</w:t>
      </w:r>
      <w:r w:rsidR="004E1AD4">
        <w:t xml:space="preserve"> Gord Tanner </w:t>
      </w:r>
    </w:p>
    <w:p w14:paraId="343628F7" w14:textId="77777777" w:rsidR="00161746" w:rsidRDefault="00161746" w:rsidP="005A2724"/>
    <w:p w14:paraId="1CCE5B15" w14:textId="77777777" w:rsidR="00161746" w:rsidRPr="0087290D" w:rsidRDefault="00161746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87290D">
        <w:rPr>
          <w:rFonts w:ascii="Times New Roman" w:hAnsi="Times New Roman" w:cs="Times New Roman"/>
          <w:u w:val="single"/>
        </w:rPr>
        <w:t>Date</w:t>
      </w:r>
      <w:r w:rsidRPr="0087290D">
        <w:rPr>
          <w:rFonts w:ascii="Times New Roman" w:hAnsi="Times New Roman" w:cs="Times New Roman"/>
        </w:rPr>
        <w:t xml:space="preserve">: </w:t>
      </w:r>
      <w:r w:rsidR="00444929">
        <w:rPr>
          <w:rFonts w:ascii="Times New Roman" w:hAnsi="Times New Roman" w:cs="Times New Roman"/>
        </w:rPr>
        <w:t xml:space="preserve">Late </w:t>
      </w:r>
      <w:r w:rsidR="004E1AD4">
        <w:rPr>
          <w:rFonts w:ascii="Times New Roman" w:hAnsi="Times New Roman" w:cs="Times New Roman"/>
        </w:rPr>
        <w:t>Jan</w:t>
      </w:r>
      <w:r w:rsidR="00444929">
        <w:rPr>
          <w:rFonts w:ascii="Times New Roman" w:hAnsi="Times New Roman" w:cs="Times New Roman"/>
        </w:rPr>
        <w:t xml:space="preserve"> 2027</w:t>
      </w:r>
    </w:p>
    <w:p w14:paraId="3388F5D1" w14:textId="77777777" w:rsidR="00161746" w:rsidRPr="00B803E1" w:rsidRDefault="00161746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B803E1">
        <w:rPr>
          <w:rFonts w:ascii="Times New Roman" w:hAnsi="Times New Roman" w:cs="Times New Roman"/>
          <w:u w:val="single"/>
        </w:rPr>
        <w:t>Duration</w:t>
      </w:r>
      <w:r w:rsidRPr="00B803E1">
        <w:rPr>
          <w:rFonts w:ascii="Times New Roman" w:hAnsi="Times New Roman" w:cs="Times New Roman"/>
        </w:rPr>
        <w:t>: 90 minutes</w:t>
      </w:r>
      <w:r w:rsidR="001443BF">
        <w:rPr>
          <w:rFonts w:ascii="Times New Roman" w:hAnsi="Times New Roman" w:cs="Times New Roman"/>
        </w:rPr>
        <w:t xml:space="preserve"> (including Q&amp;A)</w:t>
      </w:r>
    </w:p>
    <w:p w14:paraId="67296B10" w14:textId="77777777" w:rsidR="001443BF" w:rsidRDefault="001443BF" w:rsidP="005A2724">
      <w:pPr>
        <w:spacing w:after="200"/>
        <w:jc w:val="both"/>
        <w:rPr>
          <w:i/>
          <w:iCs/>
        </w:rPr>
      </w:pPr>
    </w:p>
    <w:p w14:paraId="3AFD313C" w14:textId="19CD9A4C" w:rsidR="001443BF" w:rsidRPr="002513A0" w:rsidRDefault="008655FD" w:rsidP="005A2724">
      <w:pPr>
        <w:rPr>
          <w:i/>
          <w:iCs/>
        </w:rPr>
      </w:pPr>
      <w:r>
        <w:rPr>
          <w:i/>
          <w:iCs/>
        </w:rPr>
        <w:t>Responding to Toronto’s overdose crisis</w:t>
      </w:r>
    </w:p>
    <w:p w14:paraId="1E569E45" w14:textId="77777777" w:rsidR="001443BF" w:rsidRDefault="001443BF" w:rsidP="005A2724"/>
    <w:p w14:paraId="7C027DE0" w14:textId="1F82B857" w:rsidR="001443BF" w:rsidRDefault="00625B10" w:rsidP="005A2724">
      <w:r>
        <w:t xml:space="preserve">While the webinar will discuss how the overdose crisis is playing out across Toronto, the actual site tours during the Training Lab will provide an overview of Homes First’s </w:t>
      </w:r>
      <w:proofErr w:type="gramStart"/>
      <w:r w:rsidRPr="008311D2">
        <w:t>cutting edge</w:t>
      </w:r>
      <w:proofErr w:type="gramEnd"/>
      <w:r w:rsidRPr="008311D2">
        <w:t xml:space="preserve"> work on harm reduction—</w:t>
      </w:r>
      <w:r>
        <w:t>including</w:t>
      </w:r>
      <w:r w:rsidRPr="008311D2">
        <w:t xml:space="preserve"> </w:t>
      </w:r>
      <w:r>
        <w:t xml:space="preserve">its early pioneering of </w:t>
      </w:r>
      <w:r w:rsidRPr="008311D2">
        <w:t>wellness checks</w:t>
      </w:r>
      <w:r>
        <w:t xml:space="preserve"> and its </w:t>
      </w:r>
      <w:r w:rsidRPr="008311D2">
        <w:t>current use of oxygen.</w:t>
      </w:r>
      <w:r>
        <w:t xml:space="preserve"> </w:t>
      </w:r>
      <w:r w:rsidR="008655FD" w:rsidRPr="00B82CE2">
        <w:rPr>
          <w:u w:val="single"/>
        </w:rPr>
        <w:t>Possible</w:t>
      </w:r>
      <w:r w:rsidRPr="00B82CE2">
        <w:rPr>
          <w:u w:val="single"/>
        </w:rPr>
        <w:t xml:space="preserve"> webinar</w:t>
      </w:r>
      <w:r w:rsidR="008655FD" w:rsidRPr="00B82CE2">
        <w:rPr>
          <w:u w:val="single"/>
        </w:rPr>
        <w:t xml:space="preserve"> speakers</w:t>
      </w:r>
      <w:r w:rsidR="008655FD">
        <w:t>: Bill Sinclair, Brett Wolfson-Stofko, Melanie Joy</w:t>
      </w:r>
    </w:p>
    <w:p w14:paraId="06A3FF27" w14:textId="77777777" w:rsidR="001443BF" w:rsidRDefault="001443BF" w:rsidP="005A2724"/>
    <w:p w14:paraId="5C80298C" w14:textId="77777777" w:rsidR="001443BF" w:rsidRPr="0087290D" w:rsidRDefault="001443BF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87290D">
        <w:rPr>
          <w:rFonts w:ascii="Times New Roman" w:hAnsi="Times New Roman" w:cs="Times New Roman"/>
          <w:u w:val="single"/>
        </w:rPr>
        <w:t>Date</w:t>
      </w:r>
      <w:r w:rsidRPr="0087290D">
        <w:rPr>
          <w:rFonts w:ascii="Times New Roman" w:hAnsi="Times New Roman" w:cs="Times New Roman"/>
        </w:rPr>
        <w:t xml:space="preserve">: </w:t>
      </w:r>
      <w:r w:rsidR="00444929">
        <w:rPr>
          <w:rFonts w:ascii="Times New Roman" w:hAnsi="Times New Roman" w:cs="Times New Roman"/>
        </w:rPr>
        <w:t xml:space="preserve">Early </w:t>
      </w:r>
      <w:r w:rsidR="004E1AD4">
        <w:rPr>
          <w:rFonts w:ascii="Times New Roman" w:hAnsi="Times New Roman" w:cs="Times New Roman"/>
        </w:rPr>
        <w:t>Feb</w:t>
      </w:r>
      <w:r w:rsidR="007772D3">
        <w:rPr>
          <w:rFonts w:ascii="Times New Roman" w:hAnsi="Times New Roman" w:cs="Times New Roman"/>
        </w:rPr>
        <w:t xml:space="preserve"> 2027</w:t>
      </w:r>
      <w:r>
        <w:rPr>
          <w:rFonts w:ascii="Times New Roman" w:hAnsi="Times New Roman" w:cs="Times New Roman"/>
        </w:rPr>
        <w:t xml:space="preserve"> </w:t>
      </w:r>
    </w:p>
    <w:p w14:paraId="14259151" w14:textId="16AFEA8E" w:rsidR="00084F1C" w:rsidRDefault="001443BF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B803E1">
        <w:rPr>
          <w:rFonts w:ascii="Times New Roman" w:hAnsi="Times New Roman" w:cs="Times New Roman"/>
          <w:u w:val="single"/>
        </w:rPr>
        <w:t>Duration</w:t>
      </w:r>
      <w:r w:rsidRPr="00B803E1">
        <w:rPr>
          <w:rFonts w:ascii="Times New Roman" w:hAnsi="Times New Roman" w:cs="Times New Roman"/>
        </w:rPr>
        <w:t>: 90 minutes</w:t>
      </w:r>
    </w:p>
    <w:p w14:paraId="48DBBCDA" w14:textId="77777777" w:rsidR="009C1624" w:rsidRDefault="009C1624" w:rsidP="009C1624"/>
    <w:p w14:paraId="6F3AB158" w14:textId="77777777" w:rsidR="009C1624" w:rsidRDefault="009C1624" w:rsidP="009C1624"/>
    <w:p w14:paraId="69A0D21A" w14:textId="42B6807E" w:rsidR="007772D3" w:rsidRPr="008655FD" w:rsidRDefault="004E1AD4" w:rsidP="005A2724">
      <w:pPr>
        <w:spacing w:after="200"/>
        <w:jc w:val="both"/>
        <w:rPr>
          <w:i/>
          <w:iCs/>
        </w:rPr>
      </w:pPr>
      <w:r>
        <w:rPr>
          <w:i/>
          <w:iCs/>
        </w:rPr>
        <w:t>Homes First: Some organizational history</w:t>
      </w:r>
    </w:p>
    <w:p w14:paraId="59A90D8E" w14:textId="57E18829" w:rsidR="007772D3" w:rsidRDefault="008655FD" w:rsidP="005A2724">
      <w:r w:rsidRPr="00B82CE2">
        <w:rPr>
          <w:u w:val="single"/>
        </w:rPr>
        <w:t xml:space="preserve">Possible </w:t>
      </w:r>
      <w:r w:rsidR="00DC4E75" w:rsidRPr="00B82CE2">
        <w:rPr>
          <w:u w:val="single"/>
        </w:rPr>
        <w:t>speakers</w:t>
      </w:r>
      <w:r>
        <w:t>:</w:t>
      </w:r>
      <w:r w:rsidR="0056079D">
        <w:t xml:space="preserve"> </w:t>
      </w:r>
      <w:r w:rsidR="004E1AD4">
        <w:t>Nick Falvo</w:t>
      </w:r>
      <w:r>
        <w:t xml:space="preserve">, Michael Lyster, </w:t>
      </w:r>
      <w:r w:rsidR="004E1AD4">
        <w:t>Patricia Mueller</w:t>
      </w:r>
    </w:p>
    <w:p w14:paraId="4579DFD2" w14:textId="77777777" w:rsidR="007772D3" w:rsidRDefault="007772D3" w:rsidP="005A2724"/>
    <w:p w14:paraId="6F8C4FF5" w14:textId="0E4E4441" w:rsidR="007772D3" w:rsidRPr="0087290D" w:rsidRDefault="007772D3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87290D">
        <w:rPr>
          <w:rFonts w:ascii="Times New Roman" w:hAnsi="Times New Roman" w:cs="Times New Roman"/>
          <w:u w:val="single"/>
        </w:rPr>
        <w:t>Date</w:t>
      </w:r>
      <w:r w:rsidRPr="0087290D">
        <w:rPr>
          <w:rFonts w:ascii="Times New Roman" w:hAnsi="Times New Roman" w:cs="Times New Roman"/>
        </w:rPr>
        <w:t xml:space="preserve">: </w:t>
      </w:r>
      <w:r w:rsidR="008655FD">
        <w:rPr>
          <w:rFonts w:ascii="Times New Roman" w:hAnsi="Times New Roman" w:cs="Times New Roman"/>
        </w:rPr>
        <w:t>Mid</w:t>
      </w:r>
      <w:r w:rsidR="00444929">
        <w:rPr>
          <w:rFonts w:ascii="Times New Roman" w:hAnsi="Times New Roman" w:cs="Times New Roman"/>
        </w:rPr>
        <w:t xml:space="preserve"> </w:t>
      </w:r>
      <w:r w:rsidR="004E1AD4">
        <w:rPr>
          <w:rFonts w:ascii="Times New Roman" w:hAnsi="Times New Roman" w:cs="Times New Roman"/>
        </w:rPr>
        <w:t>Feb</w:t>
      </w:r>
      <w:r>
        <w:rPr>
          <w:rFonts w:ascii="Times New Roman" w:hAnsi="Times New Roman" w:cs="Times New Roman"/>
        </w:rPr>
        <w:t xml:space="preserve"> 2027 </w:t>
      </w:r>
    </w:p>
    <w:p w14:paraId="74E44D95" w14:textId="77777777" w:rsidR="007772D3" w:rsidRPr="00B803E1" w:rsidRDefault="007772D3" w:rsidP="005A2724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B803E1">
        <w:rPr>
          <w:rFonts w:ascii="Times New Roman" w:hAnsi="Times New Roman" w:cs="Times New Roman"/>
          <w:u w:val="single"/>
        </w:rPr>
        <w:t>Duration</w:t>
      </w:r>
      <w:r w:rsidRPr="00B803E1">
        <w:rPr>
          <w:rFonts w:ascii="Times New Roman" w:hAnsi="Times New Roman" w:cs="Times New Roman"/>
        </w:rPr>
        <w:t>: 90 minutes</w:t>
      </w:r>
    </w:p>
    <w:p w14:paraId="75813666" w14:textId="77777777" w:rsidR="001443BF" w:rsidRDefault="001443BF" w:rsidP="005A2724">
      <w:pPr>
        <w:spacing w:after="200"/>
        <w:jc w:val="both"/>
        <w:rPr>
          <w:b/>
          <w:bCs/>
        </w:rPr>
      </w:pPr>
    </w:p>
    <w:p w14:paraId="0AA920BC" w14:textId="7F7A2EC2" w:rsidR="00A677CA" w:rsidRDefault="00BD142A" w:rsidP="005A2724">
      <w:pPr>
        <w:rPr>
          <w:b/>
          <w:bCs/>
        </w:rPr>
      </w:pPr>
      <w:r>
        <w:rPr>
          <w:b/>
          <w:bCs/>
        </w:rPr>
        <w:lastRenderedPageBreak/>
        <w:t>Tues</w:t>
      </w:r>
      <w:r w:rsidR="004E1AD4">
        <w:rPr>
          <w:b/>
          <w:bCs/>
        </w:rPr>
        <w:t>day</w:t>
      </w:r>
      <w:r w:rsidR="00A677CA">
        <w:rPr>
          <w:b/>
          <w:bCs/>
        </w:rPr>
        <w:t xml:space="preserve">, </w:t>
      </w:r>
      <w:r w:rsidR="004E1AD4">
        <w:rPr>
          <w:b/>
          <w:bCs/>
        </w:rPr>
        <w:t>2 March 2027</w:t>
      </w:r>
      <w:r w:rsidR="00A677CA">
        <w:rPr>
          <w:b/>
          <w:bCs/>
        </w:rPr>
        <w:t xml:space="preserve">: </w:t>
      </w:r>
      <w:proofErr w:type="gramStart"/>
      <w:r w:rsidR="00A677CA">
        <w:rPr>
          <w:b/>
          <w:bCs/>
        </w:rPr>
        <w:t>Arrival day</w:t>
      </w:r>
      <w:proofErr w:type="gramEnd"/>
      <w:r w:rsidR="00A677CA">
        <w:rPr>
          <w:b/>
          <w:bCs/>
        </w:rPr>
        <w:t xml:space="preserve"> in </w:t>
      </w:r>
      <w:r w:rsidR="00444929">
        <w:rPr>
          <w:b/>
          <w:bCs/>
        </w:rPr>
        <w:t>Toronto</w:t>
      </w:r>
      <w:r w:rsidR="00A677CA">
        <w:rPr>
          <w:b/>
          <w:bCs/>
        </w:rPr>
        <w:t xml:space="preserve"> for many participants </w:t>
      </w:r>
    </w:p>
    <w:p w14:paraId="15597895" w14:textId="77777777" w:rsidR="00A677CA" w:rsidRDefault="00A677CA" w:rsidP="005A2724">
      <w:pPr>
        <w:ind w:left="2880" w:hanging="2880"/>
      </w:pPr>
    </w:p>
    <w:p w14:paraId="2473AD05" w14:textId="77777777" w:rsidR="00A677CA" w:rsidRPr="00D108A5" w:rsidRDefault="00267621" w:rsidP="005A2724">
      <w:r w:rsidRPr="00267621">
        <w:rPr>
          <w:b/>
          <w:bCs/>
        </w:rPr>
        <w:t>Evening</w:t>
      </w:r>
      <w:r>
        <w:tab/>
      </w:r>
      <w:r>
        <w:tab/>
      </w:r>
      <w:r w:rsidR="00A677CA">
        <w:tab/>
      </w:r>
      <w:r>
        <w:t>I</w:t>
      </w:r>
      <w:r w:rsidR="00A677CA">
        <w:t>nformal dinner</w:t>
      </w:r>
      <w:r>
        <w:t>s organized via WhatsApp</w:t>
      </w:r>
    </w:p>
    <w:p w14:paraId="04C157D6" w14:textId="77777777" w:rsidR="00A677CA" w:rsidRPr="00D108A5" w:rsidRDefault="00A677CA" w:rsidP="005A2724"/>
    <w:p w14:paraId="08535701" w14:textId="77777777" w:rsidR="00534434" w:rsidRPr="00A677CA" w:rsidRDefault="00534434" w:rsidP="005A2724">
      <w:pPr>
        <w:spacing w:after="200"/>
        <w:ind w:left="2880"/>
      </w:pPr>
    </w:p>
    <w:p w14:paraId="003D85ED" w14:textId="77777777" w:rsidR="00534434" w:rsidRDefault="00534434" w:rsidP="005A2724">
      <w:pPr>
        <w:rPr>
          <w:b/>
          <w:bCs/>
        </w:rPr>
      </w:pPr>
    </w:p>
    <w:p w14:paraId="5347904A" w14:textId="77777777" w:rsidR="00534434" w:rsidRDefault="00534434" w:rsidP="005A2724">
      <w:pPr>
        <w:rPr>
          <w:b/>
          <w:bCs/>
        </w:rPr>
      </w:pPr>
    </w:p>
    <w:p w14:paraId="244AEA87" w14:textId="16041677" w:rsidR="003D21E0" w:rsidRPr="00270E5D" w:rsidRDefault="00F15CBF" w:rsidP="00270E5D">
      <w:pPr>
        <w:spacing w:after="200"/>
        <w:jc w:val="both"/>
        <w:rPr>
          <w:b/>
          <w:bCs/>
        </w:rPr>
      </w:pPr>
      <w:r>
        <w:rPr>
          <w:b/>
          <w:bCs/>
        </w:rPr>
        <w:br w:type="page"/>
      </w:r>
      <w:r w:rsidR="004E1AD4">
        <w:rPr>
          <w:b/>
          <w:bCs/>
        </w:rPr>
        <w:lastRenderedPageBreak/>
        <w:t>Wednes</w:t>
      </w:r>
      <w:r w:rsidR="00534434">
        <w:rPr>
          <w:b/>
          <w:bCs/>
        </w:rPr>
        <w:t xml:space="preserve">day, </w:t>
      </w:r>
      <w:r w:rsidR="004E1AD4">
        <w:rPr>
          <w:b/>
          <w:bCs/>
        </w:rPr>
        <w:t>3 March 2027</w:t>
      </w:r>
      <w:r w:rsidR="003D21E0">
        <w:rPr>
          <w:b/>
          <w:bCs/>
        </w:rPr>
        <w:t xml:space="preserve">: </w:t>
      </w:r>
      <w:r w:rsidR="00444929">
        <w:rPr>
          <w:b/>
          <w:bCs/>
        </w:rPr>
        <w:t xml:space="preserve">Day </w:t>
      </w:r>
      <w:r w:rsidR="008A476A">
        <w:rPr>
          <w:b/>
          <w:bCs/>
        </w:rPr>
        <w:t>1</w:t>
      </w:r>
      <w:r w:rsidR="004E1AD4">
        <w:rPr>
          <w:b/>
          <w:bCs/>
        </w:rPr>
        <w:t xml:space="preserve"> – Emergency services</w:t>
      </w:r>
    </w:p>
    <w:p w14:paraId="691405B9" w14:textId="1B5E9197" w:rsidR="00444929" w:rsidRDefault="00ED3B91" w:rsidP="00270E5D">
      <w:r>
        <w:t>8:30</w:t>
      </w:r>
      <w:r w:rsidR="003D21E0">
        <w:t xml:space="preserve">AM </w:t>
      </w:r>
      <w:r w:rsidR="003D21E0">
        <w:tab/>
      </w:r>
      <w:r w:rsidR="00270E5D">
        <w:tab/>
      </w:r>
      <w:r w:rsidR="00270E5D">
        <w:tab/>
      </w:r>
      <w:r w:rsidR="003D21E0">
        <w:t xml:space="preserve">Meet in </w:t>
      </w:r>
      <w:r w:rsidR="00F32A2D">
        <w:t>lobby of</w:t>
      </w:r>
      <w:r w:rsidR="00444929">
        <w:t xml:space="preserve"> Chelsea Hotel</w:t>
      </w:r>
    </w:p>
    <w:p w14:paraId="402C6B64" w14:textId="77777777" w:rsidR="00462CD9" w:rsidRDefault="00462CD9" w:rsidP="005A2724">
      <w:pPr>
        <w:ind w:left="2880" w:hanging="2880"/>
      </w:pPr>
      <w:r>
        <w:tab/>
      </w:r>
      <w:r w:rsidRPr="00716567">
        <w:rPr>
          <w:u w:val="single"/>
        </w:rPr>
        <w:t>Address</w:t>
      </w:r>
      <w:r>
        <w:t xml:space="preserve">: </w:t>
      </w:r>
      <w:r w:rsidR="00444929" w:rsidRPr="00444929">
        <w:t>33 Gerrard St W, Toronto, ON M5G 1Z4</w:t>
      </w:r>
    </w:p>
    <w:p w14:paraId="16747F95" w14:textId="77777777" w:rsidR="008A476A" w:rsidRDefault="008A476A" w:rsidP="005A2724"/>
    <w:p w14:paraId="165D4426" w14:textId="77777777" w:rsidR="005E7350" w:rsidRDefault="00ED3B91" w:rsidP="005A2724">
      <w:pPr>
        <w:ind w:left="2880" w:hanging="2880"/>
      </w:pPr>
      <w:r>
        <w:t>8:45</w:t>
      </w:r>
      <w:r w:rsidR="008A476A">
        <w:t>AM</w:t>
      </w:r>
      <w:r w:rsidR="008A476A">
        <w:tab/>
      </w:r>
      <w:r w:rsidR="004A1BF0" w:rsidRPr="008A476A">
        <w:t xml:space="preserve">Group </w:t>
      </w:r>
      <w:r w:rsidR="004E1AD4">
        <w:t>travels to</w:t>
      </w:r>
      <w:r w:rsidR="005E7350">
        <w:t xml:space="preserve"> </w:t>
      </w:r>
      <w:r w:rsidR="005E7350" w:rsidRPr="005E7350">
        <w:t>22 Metropolitan Rd, Scarborough, ON M1R 2T6</w:t>
      </w:r>
    </w:p>
    <w:p w14:paraId="0E4F43B6" w14:textId="7B3AC07C" w:rsidR="004A1BF0" w:rsidRPr="008A476A" w:rsidRDefault="005E7350" w:rsidP="008B19C8">
      <w:pPr>
        <w:ind w:left="2880" w:hanging="2880"/>
      </w:pPr>
      <w:r>
        <w:tab/>
      </w:r>
      <w:r>
        <w:tab/>
      </w:r>
      <w:r w:rsidRPr="005E7350">
        <w:rPr>
          <w:strike/>
          <w:u w:val="single"/>
        </w:rPr>
        <w:t>Walk</w:t>
      </w:r>
      <w:r w:rsidRPr="005E7350">
        <w:rPr>
          <w:strike/>
        </w:rPr>
        <w:t>: 4 hrs</w:t>
      </w:r>
      <w:r>
        <w:t xml:space="preserve">, </w:t>
      </w:r>
      <w:proofErr w:type="gramStart"/>
      <w:r w:rsidRPr="00BD4370">
        <w:rPr>
          <w:u w:val="single"/>
        </w:rPr>
        <w:t>Public</w:t>
      </w:r>
      <w:proofErr w:type="gramEnd"/>
      <w:r w:rsidRPr="00BD4370">
        <w:rPr>
          <w:u w:val="single"/>
        </w:rPr>
        <w:t xml:space="preserve"> transit</w:t>
      </w:r>
      <w:r>
        <w:t xml:space="preserve">: </w:t>
      </w:r>
      <w:proofErr w:type="gramStart"/>
      <w:r>
        <w:t>72  min</w:t>
      </w:r>
      <w:proofErr w:type="gramEnd"/>
      <w:r>
        <w:t xml:space="preserve">, </w:t>
      </w:r>
      <w:r w:rsidRPr="00BD4370">
        <w:rPr>
          <w:u w:val="single"/>
        </w:rPr>
        <w:t>Uber</w:t>
      </w:r>
      <w:r>
        <w:t>: 30 min</w:t>
      </w:r>
    </w:p>
    <w:p w14:paraId="26AD793E" w14:textId="77777777" w:rsidR="008A476A" w:rsidRDefault="008A476A" w:rsidP="005A2724"/>
    <w:p w14:paraId="681118FC" w14:textId="0432A2B2" w:rsidR="0056079D" w:rsidRDefault="00ED3B91" w:rsidP="005A2724">
      <w:pPr>
        <w:ind w:left="2880" w:hanging="2880"/>
      </w:pPr>
      <w:r>
        <w:t>10</w:t>
      </w:r>
      <w:r w:rsidR="003D21E0">
        <w:t xml:space="preserve">AM    </w:t>
      </w:r>
      <w:r w:rsidR="007772D3">
        <w:tab/>
      </w:r>
      <w:r>
        <w:t>22 Metro</w:t>
      </w:r>
      <w:r w:rsidR="00270E5D">
        <w:t xml:space="preserve"> – </w:t>
      </w:r>
    </w:p>
    <w:p w14:paraId="7B8D8D2A" w14:textId="77777777" w:rsidR="00A81D99" w:rsidRDefault="00A81D99" w:rsidP="005A2724">
      <w:pPr>
        <w:ind w:left="2880" w:hanging="2880"/>
      </w:pPr>
    </w:p>
    <w:p w14:paraId="04C7514F" w14:textId="21F46E98" w:rsidR="00A81D99" w:rsidRPr="005E7350" w:rsidRDefault="00A81D99" w:rsidP="005A2724">
      <w:pPr>
        <w:ind w:left="2880" w:hanging="2880"/>
      </w:pPr>
      <w:r>
        <w:tab/>
      </w:r>
      <w:r w:rsidRPr="00A81D99">
        <w:rPr>
          <w:u w:val="single"/>
        </w:rPr>
        <w:t>Location</w:t>
      </w:r>
      <w:r>
        <w:t xml:space="preserve">: </w:t>
      </w:r>
      <w:r w:rsidR="005E7350" w:rsidRPr="005E7350">
        <w:t>22 Metropolitan Rd, Scarborough, ON M1R 2T6</w:t>
      </w:r>
    </w:p>
    <w:p w14:paraId="72F8771A" w14:textId="77777777" w:rsidR="00ED3B91" w:rsidRPr="005E7350" w:rsidRDefault="00ED3B91" w:rsidP="005A2724">
      <w:pPr>
        <w:ind w:left="2880" w:hanging="2880"/>
      </w:pPr>
    </w:p>
    <w:p w14:paraId="40FE0E71" w14:textId="036C4E02" w:rsidR="00ED3B91" w:rsidRPr="005E7350" w:rsidRDefault="005E7350" w:rsidP="005E7350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Located near Warden and the 401, </w:t>
      </w:r>
      <w:r w:rsidR="00ED3B91" w:rsidRPr="005E7350">
        <w:rPr>
          <w:rFonts w:ascii="Times New Roman" w:hAnsi="Times New Roman" w:cs="Times New Roman"/>
        </w:rPr>
        <w:t xml:space="preserve">22 Metro is a </w:t>
      </w:r>
      <w:r w:rsidR="00A81D99" w:rsidRPr="005E7350">
        <w:rPr>
          <w:rFonts w:ascii="Times New Roman" w:hAnsi="Times New Roman" w:cs="Times New Roman"/>
        </w:rPr>
        <w:t xml:space="preserve">190-room </w:t>
      </w:r>
      <w:r w:rsidR="00ED3B91" w:rsidRPr="005E7350">
        <w:rPr>
          <w:rFonts w:ascii="Times New Roman" w:hAnsi="Times New Roman" w:cs="Times New Roman"/>
        </w:rPr>
        <w:t>hotel/shelter</w:t>
      </w:r>
      <w:r>
        <w:rPr>
          <w:rFonts w:ascii="Times New Roman" w:hAnsi="Times New Roman" w:cs="Times New Roman"/>
        </w:rPr>
        <w:t>—o</w:t>
      </w:r>
      <w:r w:rsidR="00A81D99" w:rsidRPr="005E7350">
        <w:rPr>
          <w:rFonts w:ascii="Times New Roman" w:hAnsi="Times New Roman" w:cs="Times New Roman"/>
        </w:rPr>
        <w:t>ne of Toronto’s few remaining COVID hotels used for shelter. Intensive Case Management assistance with housing searches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are</w:t>
      </w:r>
      <w:proofErr w:type="gramEnd"/>
      <w:r>
        <w:rPr>
          <w:rFonts w:ascii="Times New Roman" w:hAnsi="Times New Roman" w:cs="Times New Roman"/>
        </w:rPr>
        <w:t xml:space="preserve"> both offered here</w:t>
      </w:r>
      <w:r w:rsidR="00A81D99" w:rsidRPr="005E7350">
        <w:rPr>
          <w:rFonts w:ascii="Times New Roman" w:hAnsi="Times New Roman" w:cs="Times New Roman"/>
        </w:rPr>
        <w:t>.</w:t>
      </w:r>
      <w:r w:rsidR="00ED3B91" w:rsidRPr="005E7350">
        <w:rPr>
          <w:rFonts w:ascii="Times New Roman" w:hAnsi="Times New Roman" w:cs="Times New Roman"/>
        </w:rPr>
        <w:t xml:space="preserve"> </w:t>
      </w:r>
      <w:r w:rsidR="0096197B" w:rsidRPr="005E7350">
        <w:rPr>
          <w:rFonts w:ascii="Times New Roman" w:hAnsi="Times New Roman" w:cs="Times New Roman"/>
        </w:rPr>
        <w:t>There’s free parking on sit</w:t>
      </w:r>
      <w:r>
        <w:rPr>
          <w:rFonts w:ascii="Times New Roman" w:hAnsi="Times New Roman" w:cs="Times New Roman"/>
        </w:rPr>
        <w:t>e, as well as</w:t>
      </w:r>
      <w:r w:rsidR="00A81D99" w:rsidRPr="005E7350">
        <w:rPr>
          <w:rFonts w:ascii="Times New Roman" w:hAnsi="Times New Roman" w:cs="Times New Roman"/>
        </w:rPr>
        <w:t xml:space="preserve"> a boardroom.</w:t>
      </w:r>
    </w:p>
    <w:p w14:paraId="5B53BE95" w14:textId="77777777" w:rsidR="00A81D99" w:rsidRPr="005E7350" w:rsidRDefault="00A81D99" w:rsidP="005A2724">
      <w:pPr>
        <w:ind w:left="2880" w:hanging="2880"/>
      </w:pPr>
    </w:p>
    <w:p w14:paraId="59D36E27" w14:textId="2CFC14D1" w:rsidR="00F565BC" w:rsidRPr="005E7350" w:rsidRDefault="005E7350" w:rsidP="005A2724">
      <w:pPr>
        <w:ind w:left="2880" w:hanging="2880"/>
      </w:pPr>
      <w:r>
        <w:t>11:</w:t>
      </w:r>
      <w:r w:rsidR="006C6607">
        <w:t>45</w:t>
      </w:r>
      <w:r>
        <w:t>AM</w:t>
      </w:r>
      <w:r>
        <w:tab/>
        <w:t xml:space="preserve">Leave site and walk to nearby lunch spots (there are various </w:t>
      </w:r>
      <w:proofErr w:type="gramStart"/>
      <w:r>
        <w:t>fast food</w:t>
      </w:r>
      <w:proofErr w:type="gramEnd"/>
      <w:r>
        <w:t xml:space="preserve"> options located nearby)</w:t>
      </w:r>
    </w:p>
    <w:p w14:paraId="6D7CD166" w14:textId="77777777" w:rsidR="00ED3B91" w:rsidRPr="005E7350" w:rsidRDefault="00ED3B91" w:rsidP="005A2724"/>
    <w:p w14:paraId="687A39C7" w14:textId="61642C79" w:rsidR="00ED3B91" w:rsidRPr="005E7350" w:rsidRDefault="006C6607" w:rsidP="005A2724">
      <w:pPr>
        <w:ind w:left="2880" w:hanging="2880"/>
      </w:pPr>
      <w:r>
        <w:t>12 Noon</w:t>
      </w:r>
      <w:r w:rsidR="00ED3B91" w:rsidRPr="005E7350">
        <w:tab/>
        <w:t>Lunch</w:t>
      </w:r>
      <w:r w:rsidR="00A81D99" w:rsidRPr="005E7350">
        <w:t xml:space="preserve"> near 22 Metropolitan Road </w:t>
      </w:r>
    </w:p>
    <w:p w14:paraId="00C16795" w14:textId="77777777" w:rsidR="00935116" w:rsidRDefault="00935116" w:rsidP="005A2724">
      <w:pPr>
        <w:ind w:left="2880" w:hanging="2880"/>
      </w:pPr>
    </w:p>
    <w:p w14:paraId="66111BDB" w14:textId="75C6898F" w:rsidR="00935116" w:rsidRDefault="006C6607" w:rsidP="005A2724">
      <w:pPr>
        <w:ind w:left="2880" w:hanging="2880"/>
      </w:pPr>
      <w:r>
        <w:t>1</w:t>
      </w:r>
      <w:r w:rsidR="00935116">
        <w:t>PM</w:t>
      </w:r>
      <w:r w:rsidR="00935116">
        <w:tab/>
      </w:r>
      <w:r>
        <w:t xml:space="preserve">Travel to </w:t>
      </w:r>
      <w:r w:rsidR="005E7350" w:rsidRPr="005E7350">
        <w:t>101 Placer Ct, North York, ON M2H 3H9</w:t>
      </w:r>
    </w:p>
    <w:p w14:paraId="75EAE0C2" w14:textId="0CA09A2F" w:rsidR="006C6607" w:rsidRDefault="006C6607" w:rsidP="005A2724">
      <w:pPr>
        <w:ind w:left="2880" w:hanging="2880"/>
      </w:pPr>
      <w:r>
        <w:tab/>
      </w:r>
      <w:r>
        <w:tab/>
      </w:r>
      <w:r w:rsidRPr="005E7350">
        <w:rPr>
          <w:strike/>
          <w:u w:val="single"/>
        </w:rPr>
        <w:t>Walk</w:t>
      </w:r>
      <w:r w:rsidRPr="005E7350">
        <w:rPr>
          <w:strike/>
        </w:rPr>
        <w:t xml:space="preserve">: </w:t>
      </w:r>
      <w:r>
        <w:rPr>
          <w:strike/>
        </w:rPr>
        <w:t>90</w:t>
      </w:r>
      <w:r w:rsidRPr="005E7350">
        <w:rPr>
          <w:strike/>
        </w:rPr>
        <w:t xml:space="preserve"> </w:t>
      </w:r>
      <w:r>
        <w:rPr>
          <w:strike/>
        </w:rPr>
        <w:t>mins</w:t>
      </w:r>
      <w:r>
        <w:t xml:space="preserve">, </w:t>
      </w:r>
      <w:proofErr w:type="gramStart"/>
      <w:r w:rsidRPr="00BD4370">
        <w:rPr>
          <w:u w:val="single"/>
        </w:rPr>
        <w:t>Public</w:t>
      </w:r>
      <w:proofErr w:type="gramEnd"/>
      <w:r w:rsidRPr="00BD4370">
        <w:rPr>
          <w:u w:val="single"/>
        </w:rPr>
        <w:t xml:space="preserve"> transit</w:t>
      </w:r>
      <w:r>
        <w:t xml:space="preserve">: 37 min, </w:t>
      </w:r>
      <w:r w:rsidRPr="00BD4370">
        <w:rPr>
          <w:u w:val="single"/>
        </w:rPr>
        <w:t>Uber</w:t>
      </w:r>
      <w:r>
        <w:t>: 15 min</w:t>
      </w:r>
    </w:p>
    <w:p w14:paraId="778264CF" w14:textId="77777777" w:rsidR="00BD142A" w:rsidRDefault="00BD142A" w:rsidP="00270E5D"/>
    <w:p w14:paraId="5D217E89" w14:textId="259832E0" w:rsidR="006C6607" w:rsidRPr="006C6607" w:rsidRDefault="006C6607" w:rsidP="005A2724">
      <w:pPr>
        <w:ind w:left="2880" w:hanging="2880"/>
      </w:pPr>
      <w:r>
        <w:t>2</w:t>
      </w:r>
      <w:r w:rsidR="00ED3B91">
        <w:t>PM</w:t>
      </w:r>
      <w:r w:rsidR="00ED3B91">
        <w:tab/>
      </w:r>
      <w:r>
        <w:t xml:space="preserve">101 </w:t>
      </w:r>
      <w:r w:rsidRPr="006C6607">
        <w:t>Placer</w:t>
      </w:r>
      <w:r w:rsidR="00270E5D">
        <w:t xml:space="preserve"> </w:t>
      </w:r>
    </w:p>
    <w:p w14:paraId="46249B88" w14:textId="77777777" w:rsidR="006C6607" w:rsidRPr="006C6607" w:rsidRDefault="006C6607" w:rsidP="005A2724">
      <w:pPr>
        <w:ind w:left="2880" w:hanging="2880"/>
      </w:pPr>
    </w:p>
    <w:p w14:paraId="05010298" w14:textId="5651B63E" w:rsidR="006C6607" w:rsidRPr="006C6607" w:rsidRDefault="006C6607" w:rsidP="006C6607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6C6607">
        <w:rPr>
          <w:rFonts w:ascii="Times New Roman" w:hAnsi="Times New Roman" w:cs="Times New Roman"/>
          <w:u w:val="single"/>
        </w:rPr>
        <w:t>Location</w:t>
      </w:r>
      <w:r w:rsidRPr="006C6607">
        <w:rPr>
          <w:rFonts w:ascii="Times New Roman" w:hAnsi="Times New Roman" w:cs="Times New Roman"/>
        </w:rPr>
        <w:t>: 101 Placer Ct, North York, ON M2H 3H9</w:t>
      </w:r>
    </w:p>
    <w:p w14:paraId="2125E2E3" w14:textId="77777777" w:rsidR="006C6607" w:rsidRPr="006C6607" w:rsidRDefault="006C6607" w:rsidP="006C6607">
      <w:pPr>
        <w:pStyle w:val="ListParagraph"/>
        <w:ind w:left="3600"/>
        <w:rPr>
          <w:rFonts w:ascii="Times New Roman" w:hAnsi="Times New Roman" w:cs="Times New Roman"/>
        </w:rPr>
      </w:pPr>
    </w:p>
    <w:p w14:paraId="1C03518F" w14:textId="457DE81F" w:rsidR="0005469B" w:rsidRPr="006C6607" w:rsidRDefault="005E7350" w:rsidP="006C6607">
      <w:pPr>
        <w:pStyle w:val="ListParagraph"/>
        <w:numPr>
          <w:ilvl w:val="0"/>
          <w:numId w:val="39"/>
        </w:numPr>
        <w:rPr>
          <w:rFonts w:ascii="Times New Roman" w:hAnsi="Times New Roman" w:cs="Times New Roman"/>
        </w:rPr>
      </w:pPr>
      <w:r w:rsidRPr="006C6607">
        <w:rPr>
          <w:rFonts w:ascii="Times New Roman" w:hAnsi="Times New Roman" w:cs="Times New Roman"/>
        </w:rPr>
        <w:t xml:space="preserve">Located near the DVP and Finch, </w:t>
      </w:r>
      <w:r w:rsidR="00BD142A" w:rsidRPr="006C6607">
        <w:rPr>
          <w:rFonts w:ascii="Times New Roman" w:hAnsi="Times New Roman" w:cs="Times New Roman"/>
        </w:rPr>
        <w:t xml:space="preserve">101 Placer </w:t>
      </w:r>
      <w:r w:rsidRPr="006C6607">
        <w:rPr>
          <w:rFonts w:ascii="Times New Roman" w:hAnsi="Times New Roman" w:cs="Times New Roman"/>
        </w:rPr>
        <w:t>is a</w:t>
      </w:r>
      <w:r w:rsidR="00BD142A" w:rsidRPr="006C6607">
        <w:rPr>
          <w:rFonts w:ascii="Times New Roman" w:hAnsi="Times New Roman" w:cs="Times New Roman"/>
        </w:rPr>
        <w:t xml:space="preserve"> good example of </w:t>
      </w:r>
      <w:r w:rsidRPr="006C6607">
        <w:rPr>
          <w:rFonts w:ascii="Times New Roman" w:hAnsi="Times New Roman" w:cs="Times New Roman"/>
        </w:rPr>
        <w:t xml:space="preserve">the City of Toronto’s </w:t>
      </w:r>
      <w:r w:rsidR="00BD142A" w:rsidRPr="006C6607">
        <w:rPr>
          <w:rFonts w:ascii="Times New Roman" w:hAnsi="Times New Roman" w:cs="Times New Roman"/>
        </w:rPr>
        <w:t>New Sheter Service Model</w:t>
      </w:r>
      <w:r w:rsidRPr="006C6607">
        <w:rPr>
          <w:rFonts w:ascii="Times New Roman" w:hAnsi="Times New Roman" w:cs="Times New Roman"/>
        </w:rPr>
        <w:t>.</w:t>
      </w:r>
      <w:r w:rsidR="00935116" w:rsidRPr="006C6607">
        <w:rPr>
          <w:rFonts w:ascii="Times New Roman" w:hAnsi="Times New Roman" w:cs="Times New Roman"/>
        </w:rPr>
        <w:t xml:space="preserve"> It’s the way the City of Toronto wants to do shelters going forward (e.g., </w:t>
      </w:r>
      <w:r w:rsidRPr="006C6607">
        <w:rPr>
          <w:rFonts w:ascii="Times New Roman" w:hAnsi="Times New Roman" w:cs="Times New Roman"/>
        </w:rPr>
        <w:t xml:space="preserve">a specific client-worker ratio, fewer than </w:t>
      </w:r>
      <w:r w:rsidR="00935116" w:rsidRPr="006C6607">
        <w:rPr>
          <w:rFonts w:ascii="Times New Roman" w:hAnsi="Times New Roman" w:cs="Times New Roman"/>
        </w:rPr>
        <w:t xml:space="preserve">90 beds). </w:t>
      </w:r>
    </w:p>
    <w:p w14:paraId="465C946B" w14:textId="77777777" w:rsidR="008A476A" w:rsidRPr="006C6607" w:rsidRDefault="008A476A" w:rsidP="005A2724"/>
    <w:p w14:paraId="68B6B2EC" w14:textId="77777777" w:rsidR="00534434" w:rsidRPr="006C6607" w:rsidRDefault="0065161A" w:rsidP="005A2724">
      <w:r w:rsidRPr="006C6607">
        <w:t>4</w:t>
      </w:r>
      <w:r w:rsidR="0005469B" w:rsidRPr="006C6607">
        <w:t>PM</w:t>
      </w:r>
      <w:r w:rsidR="0005469B" w:rsidRPr="006C6607">
        <w:tab/>
      </w:r>
      <w:r w:rsidR="0005469B" w:rsidRPr="006C6607">
        <w:tab/>
      </w:r>
      <w:r w:rsidR="0005469B" w:rsidRPr="006C6607">
        <w:tab/>
      </w:r>
      <w:r w:rsidRPr="006C6607">
        <w:tab/>
      </w:r>
      <w:r w:rsidR="00113AFB" w:rsidRPr="006C6607">
        <w:t>End of day</w:t>
      </w:r>
    </w:p>
    <w:p w14:paraId="6E534722" w14:textId="77777777" w:rsidR="00270E5D" w:rsidRDefault="00270E5D" w:rsidP="006C6607">
      <w:pPr>
        <w:spacing w:after="200"/>
        <w:jc w:val="both"/>
        <w:rPr>
          <w:b/>
          <w:bCs/>
        </w:rPr>
      </w:pPr>
    </w:p>
    <w:p w14:paraId="34F0FEC8" w14:textId="77777777" w:rsidR="00270E5D" w:rsidRDefault="00270E5D">
      <w:pPr>
        <w:spacing w:after="200" w:line="276" w:lineRule="auto"/>
        <w:jc w:val="both"/>
        <w:rPr>
          <w:b/>
          <w:bCs/>
        </w:rPr>
      </w:pPr>
      <w:r>
        <w:rPr>
          <w:b/>
          <w:bCs/>
        </w:rPr>
        <w:br w:type="page"/>
      </w:r>
    </w:p>
    <w:p w14:paraId="1D95BE35" w14:textId="35DE8715" w:rsidR="00F8097D" w:rsidRPr="00F8097D" w:rsidRDefault="00ED3B91" w:rsidP="00270E5D">
      <w:pPr>
        <w:spacing w:after="200"/>
        <w:jc w:val="both"/>
        <w:rPr>
          <w:b/>
          <w:bCs/>
        </w:rPr>
      </w:pPr>
      <w:r>
        <w:rPr>
          <w:b/>
          <w:bCs/>
        </w:rPr>
        <w:lastRenderedPageBreak/>
        <w:t>Thurs</w:t>
      </w:r>
      <w:r w:rsidR="00534434">
        <w:rPr>
          <w:b/>
          <w:bCs/>
        </w:rPr>
        <w:t>day</w:t>
      </w:r>
      <w:r w:rsidR="00534434" w:rsidRPr="00842D67">
        <w:rPr>
          <w:b/>
          <w:bCs/>
        </w:rPr>
        <w:t xml:space="preserve">, </w:t>
      </w:r>
      <w:r>
        <w:rPr>
          <w:b/>
          <w:bCs/>
        </w:rPr>
        <w:t>4 March 2027</w:t>
      </w:r>
      <w:r w:rsidR="00F8097D">
        <w:rPr>
          <w:b/>
          <w:bCs/>
        </w:rPr>
        <w:t xml:space="preserve">: </w:t>
      </w:r>
      <w:r w:rsidR="00444929">
        <w:rPr>
          <w:b/>
          <w:bCs/>
        </w:rPr>
        <w:t xml:space="preserve">Day 2 </w:t>
      </w:r>
      <w:r w:rsidR="004E1AD4">
        <w:rPr>
          <w:b/>
          <w:bCs/>
        </w:rPr>
        <w:t xml:space="preserve">– Housing </w:t>
      </w:r>
    </w:p>
    <w:p w14:paraId="4FE18932" w14:textId="786A8EB5" w:rsidR="00AF1267" w:rsidRDefault="00ED3B91" w:rsidP="00270E5D">
      <w:r>
        <w:t>8:</w:t>
      </w:r>
      <w:r w:rsidR="008D7102">
        <w:t>15</w:t>
      </w:r>
      <w:r w:rsidR="00C76BCB">
        <w:t>AM</w:t>
      </w:r>
      <w:r w:rsidR="00534434">
        <w:t xml:space="preserve"> </w:t>
      </w:r>
      <w:r w:rsidR="00534434">
        <w:tab/>
      </w:r>
      <w:r w:rsidR="00270E5D">
        <w:tab/>
      </w:r>
      <w:r w:rsidR="00270E5D">
        <w:tab/>
      </w:r>
      <w:r w:rsidR="00534434">
        <w:t xml:space="preserve">Meet in </w:t>
      </w:r>
      <w:r w:rsidR="00AF1267">
        <w:t>l</w:t>
      </w:r>
      <w:r w:rsidR="00534434">
        <w:t>obby</w:t>
      </w:r>
      <w:r w:rsidR="00716567" w:rsidRPr="00716567">
        <w:t xml:space="preserve"> </w:t>
      </w:r>
      <w:r w:rsidR="00AF1267">
        <w:t xml:space="preserve">of </w:t>
      </w:r>
      <w:r w:rsidR="00444929">
        <w:t>Chelsea Hotel</w:t>
      </w:r>
    </w:p>
    <w:p w14:paraId="1A591ECE" w14:textId="77777777" w:rsidR="00716567" w:rsidRDefault="00716567" w:rsidP="005A2724">
      <w:pPr>
        <w:ind w:left="2880" w:hanging="2880"/>
      </w:pPr>
      <w:r>
        <w:tab/>
      </w:r>
      <w:r w:rsidR="003E60F9">
        <w:tab/>
      </w:r>
      <w:r w:rsidRPr="00716567">
        <w:rPr>
          <w:u w:val="single"/>
        </w:rPr>
        <w:t>Address</w:t>
      </w:r>
      <w:r>
        <w:t xml:space="preserve">: </w:t>
      </w:r>
      <w:r w:rsidR="00444929" w:rsidRPr="00444929">
        <w:t>33 Gerrard St W, Toronto, ON M5G 1Z4</w:t>
      </w:r>
    </w:p>
    <w:p w14:paraId="4F8EFD09" w14:textId="77777777" w:rsidR="00084F1C" w:rsidRDefault="00084F1C" w:rsidP="008D7102"/>
    <w:p w14:paraId="50C82826" w14:textId="46D52E41" w:rsidR="006C6607" w:rsidRDefault="00ED3B91" w:rsidP="005A2724">
      <w:pPr>
        <w:ind w:left="2880" w:hanging="2880"/>
      </w:pPr>
      <w:r>
        <w:t>8:</w:t>
      </w:r>
      <w:r w:rsidR="008D7102">
        <w:t>30</w:t>
      </w:r>
      <w:r w:rsidR="00534434">
        <w:t>AM</w:t>
      </w:r>
      <w:r w:rsidR="00534434">
        <w:tab/>
        <w:t>Group travels to</w:t>
      </w:r>
      <w:r w:rsidR="00084F1C">
        <w:t xml:space="preserve"> </w:t>
      </w:r>
      <w:r w:rsidR="006C6607" w:rsidRPr="006C6607">
        <w:t>39 Dundalk Dr, Scarborough, ON M1P 0G5</w:t>
      </w:r>
    </w:p>
    <w:p w14:paraId="3B8E197D" w14:textId="31007CDB" w:rsidR="007E3CA2" w:rsidRDefault="006C6607" w:rsidP="00270E5D">
      <w:pPr>
        <w:ind w:left="2880" w:hanging="2880"/>
      </w:pPr>
      <w:r>
        <w:tab/>
      </w:r>
      <w:r w:rsidRPr="005E7350">
        <w:rPr>
          <w:strike/>
          <w:u w:val="single"/>
        </w:rPr>
        <w:t>Walk</w:t>
      </w:r>
      <w:r w:rsidRPr="005E7350">
        <w:rPr>
          <w:strike/>
        </w:rPr>
        <w:t>: 4 hrs</w:t>
      </w:r>
      <w:r>
        <w:t xml:space="preserve">, </w:t>
      </w:r>
      <w:proofErr w:type="gramStart"/>
      <w:r w:rsidRPr="00BD4370">
        <w:rPr>
          <w:u w:val="single"/>
        </w:rPr>
        <w:t>Public</w:t>
      </w:r>
      <w:proofErr w:type="gramEnd"/>
      <w:r w:rsidRPr="00BD4370">
        <w:rPr>
          <w:u w:val="single"/>
        </w:rPr>
        <w:t xml:space="preserve"> transit</w:t>
      </w:r>
      <w:r>
        <w:t xml:space="preserve">: 67 min, </w:t>
      </w:r>
      <w:r w:rsidRPr="00BD4370">
        <w:rPr>
          <w:u w:val="single"/>
        </w:rPr>
        <w:t>Uber</w:t>
      </w:r>
      <w:r>
        <w:t>: 31 min</w:t>
      </w:r>
    </w:p>
    <w:p w14:paraId="5574945E" w14:textId="77777777" w:rsidR="00C76BCB" w:rsidRDefault="00C76BCB" w:rsidP="005A2724"/>
    <w:p w14:paraId="14268EEF" w14:textId="5AE4754B" w:rsidR="006C6607" w:rsidRPr="006C6607" w:rsidRDefault="008D7102" w:rsidP="005A2724">
      <w:pPr>
        <w:spacing w:after="200"/>
        <w:ind w:left="2880" w:hanging="2880"/>
      </w:pPr>
      <w:r>
        <w:t>9:30</w:t>
      </w:r>
      <w:r w:rsidR="00ED3B91">
        <w:t>AM</w:t>
      </w:r>
      <w:r w:rsidR="00ED3B91">
        <w:tab/>
      </w:r>
      <w:r w:rsidR="00ED3B91" w:rsidRPr="006C6607">
        <w:t>Dundalk modular housing</w:t>
      </w:r>
      <w:r w:rsidR="00270E5D">
        <w:t xml:space="preserve"> </w:t>
      </w:r>
    </w:p>
    <w:p w14:paraId="43B1318D" w14:textId="4CD10D49" w:rsidR="006C6607" w:rsidRPr="006C6607" w:rsidRDefault="006C6607" w:rsidP="006C6607">
      <w:pPr>
        <w:pStyle w:val="ListParagraph"/>
        <w:numPr>
          <w:ilvl w:val="0"/>
          <w:numId w:val="40"/>
        </w:numPr>
        <w:spacing w:after="200"/>
        <w:rPr>
          <w:rFonts w:ascii="Times New Roman" w:hAnsi="Times New Roman" w:cs="Times New Roman"/>
        </w:rPr>
      </w:pPr>
      <w:r w:rsidRPr="006C6607">
        <w:rPr>
          <w:rFonts w:ascii="Times New Roman" w:hAnsi="Times New Roman" w:cs="Times New Roman"/>
          <w:u w:val="single"/>
        </w:rPr>
        <w:t>Location</w:t>
      </w:r>
      <w:r w:rsidRPr="006C6607">
        <w:rPr>
          <w:rFonts w:ascii="Times New Roman" w:hAnsi="Times New Roman" w:cs="Times New Roman"/>
        </w:rPr>
        <w:t>: 39 Dundalk Dr, Scarborough, ON M1P 0G5</w:t>
      </w:r>
    </w:p>
    <w:p w14:paraId="546B9F49" w14:textId="77777777" w:rsidR="006C6607" w:rsidRPr="006C6607" w:rsidRDefault="006C6607" w:rsidP="006C6607">
      <w:pPr>
        <w:pStyle w:val="ListParagraph"/>
        <w:spacing w:after="200"/>
        <w:ind w:left="3600"/>
        <w:rPr>
          <w:rFonts w:ascii="Times New Roman" w:hAnsi="Times New Roman" w:cs="Times New Roman"/>
        </w:rPr>
      </w:pPr>
    </w:p>
    <w:p w14:paraId="0D8EB10E" w14:textId="12647B59" w:rsidR="00084F1C" w:rsidRPr="008D7102" w:rsidRDefault="006C6607" w:rsidP="005A2724">
      <w:pPr>
        <w:pStyle w:val="ListParagraph"/>
        <w:numPr>
          <w:ilvl w:val="0"/>
          <w:numId w:val="40"/>
        </w:numPr>
        <w:spacing w:after="200"/>
        <w:rPr>
          <w:rFonts w:ascii="Times New Roman" w:hAnsi="Times New Roman" w:cs="Times New Roman"/>
        </w:rPr>
      </w:pPr>
      <w:r w:rsidRPr="006C6607">
        <w:rPr>
          <w:rFonts w:ascii="Times New Roman" w:hAnsi="Times New Roman" w:cs="Times New Roman"/>
        </w:rPr>
        <w:t>Located</w:t>
      </w:r>
      <w:r w:rsidR="00084F1C" w:rsidRPr="006C6607">
        <w:rPr>
          <w:rFonts w:ascii="Times New Roman" w:hAnsi="Times New Roman" w:cs="Times New Roman"/>
        </w:rPr>
        <w:t xml:space="preserve"> near Kennedy Road and the 401</w:t>
      </w:r>
      <w:r w:rsidRPr="006C6607">
        <w:rPr>
          <w:rFonts w:ascii="Times New Roman" w:hAnsi="Times New Roman" w:cs="Times New Roman"/>
        </w:rPr>
        <w:t xml:space="preserve">, this is Homes </w:t>
      </w:r>
      <w:r w:rsidR="00935116" w:rsidRPr="006C6607">
        <w:rPr>
          <w:rFonts w:ascii="Times New Roman" w:hAnsi="Times New Roman" w:cs="Times New Roman"/>
        </w:rPr>
        <w:t xml:space="preserve">First’s first modular site. </w:t>
      </w:r>
      <w:r w:rsidRPr="006C6607">
        <w:rPr>
          <w:rFonts w:ascii="Times New Roman" w:hAnsi="Times New Roman" w:cs="Times New Roman"/>
        </w:rPr>
        <w:t>Featuring</w:t>
      </w:r>
      <w:r w:rsidR="00935116" w:rsidRPr="006C6607">
        <w:rPr>
          <w:rFonts w:ascii="Times New Roman" w:hAnsi="Times New Roman" w:cs="Times New Roman"/>
        </w:rPr>
        <w:t xml:space="preserve"> 24-7 staff</w:t>
      </w:r>
      <w:r w:rsidRPr="006C6607">
        <w:rPr>
          <w:rFonts w:ascii="Times New Roman" w:hAnsi="Times New Roman" w:cs="Times New Roman"/>
        </w:rPr>
        <w:t>, multiple</w:t>
      </w:r>
      <w:r w:rsidR="00935116" w:rsidRPr="006C6607">
        <w:rPr>
          <w:rFonts w:ascii="Times New Roman" w:hAnsi="Times New Roman" w:cs="Times New Roman"/>
        </w:rPr>
        <w:t xml:space="preserve"> on</w:t>
      </w:r>
      <w:r w:rsidRPr="006C6607">
        <w:rPr>
          <w:rFonts w:ascii="Times New Roman" w:hAnsi="Times New Roman" w:cs="Times New Roman"/>
        </w:rPr>
        <w:t>-</w:t>
      </w:r>
      <w:r w:rsidR="00935116" w:rsidRPr="006C6607">
        <w:rPr>
          <w:rFonts w:ascii="Times New Roman" w:hAnsi="Times New Roman" w:cs="Times New Roman"/>
        </w:rPr>
        <w:t xml:space="preserve">site partners </w:t>
      </w:r>
      <w:r w:rsidRPr="006C6607">
        <w:rPr>
          <w:rFonts w:ascii="Times New Roman" w:hAnsi="Times New Roman" w:cs="Times New Roman"/>
        </w:rPr>
        <w:t>provide</w:t>
      </w:r>
      <w:r w:rsidR="00935116" w:rsidRPr="006C6607">
        <w:rPr>
          <w:rFonts w:ascii="Times New Roman" w:hAnsi="Times New Roman" w:cs="Times New Roman"/>
        </w:rPr>
        <w:t xml:space="preserve"> harm reduction and clinical services. </w:t>
      </w:r>
      <w:r w:rsidRPr="006C6607">
        <w:rPr>
          <w:rFonts w:ascii="Times New Roman" w:hAnsi="Times New Roman" w:cs="Times New Roman"/>
        </w:rPr>
        <w:t>This site also has</w:t>
      </w:r>
      <w:r w:rsidR="00935116" w:rsidRPr="006C6607">
        <w:rPr>
          <w:rFonts w:ascii="Times New Roman" w:hAnsi="Times New Roman" w:cs="Times New Roman"/>
        </w:rPr>
        <w:t xml:space="preserve"> a neighbourhood response tea</w:t>
      </w:r>
      <w:r w:rsidRPr="006C6607">
        <w:rPr>
          <w:rFonts w:ascii="Times New Roman" w:hAnsi="Times New Roman" w:cs="Times New Roman"/>
        </w:rPr>
        <w:t>m—</w:t>
      </w:r>
      <w:r w:rsidR="00935116" w:rsidRPr="006C6607">
        <w:rPr>
          <w:rFonts w:ascii="Times New Roman" w:hAnsi="Times New Roman" w:cs="Times New Roman"/>
        </w:rPr>
        <w:t>i.e., a third</w:t>
      </w:r>
      <w:r w:rsidRPr="006C6607">
        <w:rPr>
          <w:rFonts w:ascii="Times New Roman" w:hAnsi="Times New Roman" w:cs="Times New Roman"/>
        </w:rPr>
        <w:t>-</w:t>
      </w:r>
      <w:r w:rsidR="00935116" w:rsidRPr="006C6607">
        <w:rPr>
          <w:rFonts w:ascii="Times New Roman" w:hAnsi="Times New Roman" w:cs="Times New Roman"/>
        </w:rPr>
        <w:t>party team called Safe House Solutions that does outreach and walk arounds of the community focused on community safety and referrals</w:t>
      </w:r>
      <w:r w:rsidRPr="006C6607">
        <w:rPr>
          <w:rFonts w:ascii="Times New Roman" w:hAnsi="Times New Roman" w:cs="Times New Roman"/>
        </w:rPr>
        <w:t>, as well as</w:t>
      </w:r>
      <w:r w:rsidR="00935116" w:rsidRPr="006C6607">
        <w:rPr>
          <w:rFonts w:ascii="Times New Roman" w:hAnsi="Times New Roman" w:cs="Times New Roman"/>
        </w:rPr>
        <w:t xml:space="preserve"> sharps removal</w:t>
      </w:r>
      <w:r w:rsidRPr="006C6607">
        <w:rPr>
          <w:rFonts w:ascii="Times New Roman" w:hAnsi="Times New Roman" w:cs="Times New Roman"/>
        </w:rPr>
        <w:t>.</w:t>
      </w:r>
    </w:p>
    <w:p w14:paraId="2D74BDBF" w14:textId="19CC9907" w:rsidR="008D7102" w:rsidRDefault="00ED3B91" w:rsidP="008D7102">
      <w:pPr>
        <w:spacing w:after="200"/>
        <w:ind w:left="2880" w:hanging="2880"/>
      </w:pPr>
      <w:r w:rsidRPr="006C6607">
        <w:t>1</w:t>
      </w:r>
      <w:r w:rsidR="008D7102">
        <w:t>1:30AM</w:t>
      </w:r>
      <w:r w:rsidRPr="006C6607">
        <w:t xml:space="preserve"> </w:t>
      </w:r>
      <w:r w:rsidR="008D7102">
        <w:tab/>
      </w:r>
      <w:r w:rsidR="00935116">
        <w:t xml:space="preserve">Group </w:t>
      </w:r>
      <w:r w:rsidR="008D7102">
        <w:t>takes Ubers</w:t>
      </w:r>
      <w:r w:rsidR="00935116">
        <w:t xml:space="preserve"> to </w:t>
      </w:r>
      <w:r w:rsidR="008D7102">
        <w:t xml:space="preserve">CF Toronto Eaton Centre, located at </w:t>
      </w:r>
      <w:r w:rsidR="008D7102" w:rsidRPr="008D7102">
        <w:t>220 Yonge St, Toronto, ON M5B 2H1</w:t>
      </w:r>
    </w:p>
    <w:p w14:paraId="0339E929" w14:textId="654113C6" w:rsidR="008D7102" w:rsidRDefault="008D7102" w:rsidP="008D7102">
      <w:pPr>
        <w:spacing w:after="200"/>
        <w:ind w:left="2880" w:hanging="2880"/>
      </w:pPr>
      <w:r>
        <w:t>12:15PM</w:t>
      </w:r>
      <w:r>
        <w:tab/>
        <w:t>Lunch at CF Toronto Eaton Centre food court.</w:t>
      </w:r>
    </w:p>
    <w:p w14:paraId="5B48F483" w14:textId="0974A7C0" w:rsidR="008D7102" w:rsidRDefault="00ED3B91" w:rsidP="008D7102">
      <w:pPr>
        <w:spacing w:after="200"/>
        <w:ind w:left="2880" w:hanging="2880"/>
      </w:pPr>
      <w:r>
        <w:t>1:</w:t>
      </w:r>
      <w:r w:rsidR="008D7102">
        <w:t>15</w:t>
      </w:r>
      <w:r>
        <w:t>PM</w:t>
      </w:r>
      <w:r>
        <w:tab/>
      </w:r>
      <w:r w:rsidR="008D7102">
        <w:t xml:space="preserve">Walk to </w:t>
      </w:r>
      <w:r w:rsidR="00935116">
        <w:t xml:space="preserve">90 Shuter </w:t>
      </w:r>
      <w:r w:rsidR="008D7102" w:rsidRPr="008D7102">
        <w:t>St, Toronto, ON M5B 2K6</w:t>
      </w:r>
      <w:r w:rsidR="00270E5D">
        <w:t xml:space="preserve"> </w:t>
      </w:r>
    </w:p>
    <w:p w14:paraId="609E9A6C" w14:textId="4FA55CFC" w:rsidR="008D7102" w:rsidRDefault="008D7102" w:rsidP="008D7102">
      <w:pPr>
        <w:spacing w:after="200"/>
        <w:ind w:left="2880" w:hanging="2880"/>
      </w:pPr>
      <w:r>
        <w:t>1:30PM</w:t>
      </w:r>
      <w:r>
        <w:tab/>
        <w:t>90 Shuter (</w:t>
      </w:r>
      <w:r w:rsidR="008B19C8">
        <w:t>this site features</w:t>
      </w:r>
      <w:r>
        <w:t xml:space="preserve"> both a meal program and a hospice). </w:t>
      </w:r>
    </w:p>
    <w:p w14:paraId="11C6A126" w14:textId="448EA74C" w:rsidR="008D7102" w:rsidRDefault="008D7102" w:rsidP="00270E5D">
      <w:pPr>
        <w:spacing w:after="200"/>
        <w:ind w:left="2880" w:hanging="2880"/>
      </w:pPr>
      <w:r>
        <w:t>2:30PM</w:t>
      </w:r>
      <w:r>
        <w:tab/>
        <w:t>Walk to All Saints</w:t>
      </w:r>
      <w:r w:rsidR="00270E5D">
        <w:t xml:space="preserve"> </w:t>
      </w:r>
    </w:p>
    <w:p w14:paraId="616CCB98" w14:textId="2AF1BB5A" w:rsidR="00084F1C" w:rsidRDefault="008D7102" w:rsidP="00270E5D">
      <w:pPr>
        <w:spacing w:after="200"/>
        <w:ind w:left="2880" w:hanging="2880"/>
      </w:pPr>
      <w:r>
        <w:t>2:4</w:t>
      </w:r>
      <w:r w:rsidR="00935116">
        <w:t>5PM</w:t>
      </w:r>
      <w:r w:rsidR="00935116">
        <w:tab/>
        <w:t>All Saints –</w:t>
      </w:r>
      <w:r>
        <w:t xml:space="preserve"> Located in a very active </w:t>
      </w:r>
      <w:r w:rsidR="00935116">
        <w:t>neighbourhood</w:t>
      </w:r>
      <w:r>
        <w:t xml:space="preserve">, </w:t>
      </w:r>
      <w:r w:rsidR="00935116">
        <w:t>All Saints has about 70 housing units</w:t>
      </w:r>
      <w:r>
        <w:t xml:space="preserve"> supported by Homes First. Lots of </w:t>
      </w:r>
      <w:r w:rsidR="00935116">
        <w:t>access control issues.</w:t>
      </w:r>
      <w:r>
        <w:t xml:space="preserve"> </w:t>
      </w:r>
      <w:r w:rsidR="00935116">
        <w:t xml:space="preserve">Community relations a big factor. </w:t>
      </w:r>
      <w:r>
        <w:t>Considerable h</w:t>
      </w:r>
      <w:r w:rsidR="00935116">
        <w:t>oarding support for eviction prevention.</w:t>
      </w:r>
    </w:p>
    <w:p w14:paraId="25CB7E7B" w14:textId="77777777" w:rsidR="00ED3B91" w:rsidRDefault="00ED3B91" w:rsidP="005A2724">
      <w:pPr>
        <w:spacing w:after="200"/>
      </w:pPr>
      <w:r>
        <w:t>4PM</w:t>
      </w:r>
      <w:r>
        <w:tab/>
      </w:r>
      <w:r>
        <w:tab/>
      </w:r>
      <w:r>
        <w:tab/>
      </w:r>
      <w:r>
        <w:tab/>
        <w:t>End of day</w:t>
      </w:r>
    </w:p>
    <w:p w14:paraId="0ABFFC9E" w14:textId="77777777" w:rsidR="00534434" w:rsidRDefault="00AF1267" w:rsidP="005A2724">
      <w:pPr>
        <w:spacing w:after="200"/>
        <w:jc w:val="both"/>
        <w:rPr>
          <w:b/>
          <w:bCs/>
        </w:rPr>
      </w:pPr>
      <w:r>
        <w:rPr>
          <w:b/>
          <w:bCs/>
        </w:rPr>
        <w:br w:type="page"/>
      </w:r>
      <w:r w:rsidR="004E1AD4">
        <w:rPr>
          <w:b/>
          <w:bCs/>
        </w:rPr>
        <w:lastRenderedPageBreak/>
        <w:t>Friday, 5 March 2027</w:t>
      </w:r>
      <w:r w:rsidR="00534434">
        <w:rPr>
          <w:b/>
          <w:bCs/>
        </w:rPr>
        <w:t xml:space="preserve">: </w:t>
      </w:r>
      <w:r w:rsidR="008A476A">
        <w:rPr>
          <w:b/>
          <w:bCs/>
        </w:rPr>
        <w:t>Day 3</w:t>
      </w:r>
      <w:r w:rsidR="004E1AD4">
        <w:rPr>
          <w:b/>
          <w:bCs/>
        </w:rPr>
        <w:t xml:space="preserve"> – Community relations</w:t>
      </w:r>
    </w:p>
    <w:p w14:paraId="437953C2" w14:textId="77777777" w:rsidR="00534434" w:rsidRDefault="00534434" w:rsidP="005A2724"/>
    <w:p w14:paraId="208F19E9" w14:textId="77777777" w:rsidR="00444929" w:rsidRDefault="00534434" w:rsidP="005A2724">
      <w:r>
        <w:t>9AM</w:t>
      </w:r>
      <w:r>
        <w:tab/>
      </w:r>
      <w:r>
        <w:tab/>
      </w:r>
      <w:r w:rsidR="004768FC">
        <w:tab/>
      </w:r>
      <w:r w:rsidR="00444929">
        <w:t>Meet in lobby of Chelsea Hotel</w:t>
      </w:r>
    </w:p>
    <w:p w14:paraId="2CE1D0B8" w14:textId="77777777" w:rsidR="00444929" w:rsidRDefault="00444929" w:rsidP="005A2724">
      <w:r>
        <w:tab/>
      </w:r>
      <w:r>
        <w:tab/>
      </w:r>
      <w:r>
        <w:tab/>
      </w:r>
      <w:r>
        <w:tab/>
      </w:r>
      <w:r w:rsidRPr="00444929">
        <w:rPr>
          <w:u w:val="single"/>
        </w:rPr>
        <w:t>Address</w:t>
      </w:r>
      <w:r>
        <w:t xml:space="preserve">: </w:t>
      </w:r>
      <w:r w:rsidRPr="00444929">
        <w:t>33 Gerrard St W, Toronto, ON M5G 1Z4</w:t>
      </w:r>
    </w:p>
    <w:p w14:paraId="6E10EAD9" w14:textId="77777777" w:rsidR="00534434" w:rsidRDefault="00534434" w:rsidP="005A2724"/>
    <w:p w14:paraId="1A0E7607" w14:textId="22775304" w:rsidR="00F8097D" w:rsidRDefault="00444929" w:rsidP="005A2724">
      <w:r>
        <w:t>9:</w:t>
      </w:r>
      <w:r w:rsidR="004E1AD4">
        <w:t>1</w:t>
      </w:r>
      <w:r>
        <w:t>5</w:t>
      </w:r>
      <w:r w:rsidR="00534434" w:rsidRPr="009D4A4C">
        <w:t xml:space="preserve">AM </w:t>
      </w:r>
      <w:r w:rsidR="00534434">
        <w:tab/>
      </w:r>
      <w:r w:rsidR="00534434">
        <w:tab/>
      </w:r>
      <w:r>
        <w:t xml:space="preserve">Group </w:t>
      </w:r>
      <w:r w:rsidR="00FE3B9B">
        <w:t>travels</w:t>
      </w:r>
      <w:r>
        <w:t xml:space="preserve"> </w:t>
      </w:r>
      <w:r w:rsidR="004E1AD4">
        <w:t xml:space="preserve">to </w:t>
      </w:r>
      <w:r w:rsidR="00ED3B91" w:rsidRPr="00ED3B91">
        <w:t>224 Spadina Ave., Toronto, ON M5T 0E4</w:t>
      </w:r>
    </w:p>
    <w:p w14:paraId="7EB531FF" w14:textId="1AF4F587" w:rsidR="008D7102" w:rsidRDefault="008D7102" w:rsidP="005A2724">
      <w:r>
        <w:tab/>
      </w:r>
      <w:r>
        <w:tab/>
      </w:r>
      <w:r>
        <w:tab/>
      </w:r>
      <w:r w:rsidRPr="008D7102">
        <w:rPr>
          <w:u w:val="single"/>
        </w:rPr>
        <w:t>Walk</w:t>
      </w:r>
      <w:r w:rsidRPr="008D7102">
        <w:t>: 27 min</w:t>
      </w:r>
      <w:r>
        <w:t xml:space="preserve">, </w:t>
      </w:r>
      <w:proofErr w:type="gramStart"/>
      <w:r w:rsidRPr="00BD4370">
        <w:rPr>
          <w:u w:val="single"/>
        </w:rPr>
        <w:t>Public</w:t>
      </w:r>
      <w:proofErr w:type="gramEnd"/>
      <w:r w:rsidRPr="00BD4370">
        <w:rPr>
          <w:u w:val="single"/>
        </w:rPr>
        <w:t xml:space="preserve"> transit</w:t>
      </w:r>
      <w:r>
        <w:t xml:space="preserve">: 21 min, </w:t>
      </w:r>
      <w:r w:rsidRPr="00BD4370">
        <w:rPr>
          <w:u w:val="single"/>
        </w:rPr>
        <w:t>Uber</w:t>
      </w:r>
      <w:r>
        <w:t>: 15 min</w:t>
      </w:r>
    </w:p>
    <w:p w14:paraId="37D2B34D" w14:textId="77777777" w:rsidR="00534434" w:rsidRDefault="00534434" w:rsidP="005A2724">
      <w:r>
        <w:t xml:space="preserve"> </w:t>
      </w:r>
    </w:p>
    <w:p w14:paraId="1E6FA341" w14:textId="18A87359" w:rsidR="008D7102" w:rsidRPr="008D7102" w:rsidRDefault="004768FC" w:rsidP="00DC4E75">
      <w:pPr>
        <w:spacing w:before="120" w:after="120"/>
        <w:ind w:left="2160" w:hanging="2160"/>
      </w:pPr>
      <w:r>
        <w:t>10AM</w:t>
      </w:r>
      <w:r w:rsidR="00F8097D">
        <w:tab/>
      </w:r>
      <w:r w:rsidR="004E1AD4" w:rsidRPr="008D7102">
        <w:t>Community relations</w:t>
      </w:r>
      <w:r w:rsidR="00084F1C" w:rsidRPr="008D7102">
        <w:t xml:space="preserve"> </w:t>
      </w:r>
    </w:p>
    <w:p w14:paraId="6D6AE478" w14:textId="40B23EB2" w:rsidR="008D7102" w:rsidRDefault="008D7102" w:rsidP="00DC4E75">
      <w:pPr>
        <w:pStyle w:val="ListParagraph"/>
        <w:numPr>
          <w:ilvl w:val="0"/>
          <w:numId w:val="41"/>
        </w:numPr>
        <w:spacing w:before="120" w:after="120"/>
        <w:rPr>
          <w:rFonts w:ascii="Times New Roman" w:hAnsi="Times New Roman" w:cs="Times New Roman"/>
        </w:rPr>
      </w:pPr>
      <w:r w:rsidRPr="008D7102">
        <w:rPr>
          <w:rFonts w:ascii="Times New Roman" w:hAnsi="Times New Roman" w:cs="Times New Roman"/>
          <w:u w:val="single"/>
        </w:rPr>
        <w:t>Address</w:t>
      </w:r>
      <w:r w:rsidRPr="008D7102">
        <w:rPr>
          <w:rFonts w:ascii="Times New Roman" w:hAnsi="Times New Roman" w:cs="Times New Roman"/>
        </w:rPr>
        <w:t>: 224 Spadina Ave., Toronto, ON M5T 0E4</w:t>
      </w:r>
    </w:p>
    <w:p w14:paraId="7DB3900A" w14:textId="77777777" w:rsidR="00DC4E75" w:rsidRPr="00DC4E75" w:rsidRDefault="00DC4E75" w:rsidP="00DC4E75">
      <w:pPr>
        <w:pStyle w:val="ListParagraph"/>
        <w:spacing w:before="120" w:after="120"/>
        <w:ind w:left="2885"/>
        <w:rPr>
          <w:rFonts w:ascii="Times New Roman" w:hAnsi="Times New Roman" w:cs="Times New Roman"/>
        </w:rPr>
      </w:pPr>
    </w:p>
    <w:p w14:paraId="1B863349" w14:textId="56430CC9" w:rsidR="00ED3B91" w:rsidRPr="00DC4E75" w:rsidRDefault="0008588F" w:rsidP="005A2724">
      <w:pPr>
        <w:pStyle w:val="ListParagraph"/>
        <w:numPr>
          <w:ilvl w:val="0"/>
          <w:numId w:val="41"/>
        </w:numPr>
        <w:spacing w:before="120" w:after="120"/>
        <w:rPr>
          <w:rFonts w:ascii="Times New Roman" w:hAnsi="Times New Roman" w:cs="Times New Roman"/>
        </w:rPr>
      </w:pPr>
      <w:r w:rsidRPr="008D7102">
        <w:rPr>
          <w:rFonts w:ascii="Times New Roman" w:hAnsi="Times New Roman" w:cs="Times New Roman"/>
        </w:rPr>
        <w:t xml:space="preserve">Community relations is an integral part of the work of Homes First, especially when </w:t>
      </w:r>
      <w:r w:rsidR="008D7102" w:rsidRPr="008D7102">
        <w:rPr>
          <w:rFonts w:ascii="Times New Roman" w:hAnsi="Times New Roman" w:cs="Times New Roman"/>
        </w:rPr>
        <w:t>new sites are being opened</w:t>
      </w:r>
      <w:r w:rsidRPr="008D7102">
        <w:rPr>
          <w:rFonts w:ascii="Times New Roman" w:hAnsi="Times New Roman" w:cs="Times New Roman"/>
        </w:rPr>
        <w:t xml:space="preserve">. Much of this </w:t>
      </w:r>
      <w:r w:rsidR="008B19C8">
        <w:rPr>
          <w:rFonts w:ascii="Times New Roman" w:hAnsi="Times New Roman" w:cs="Times New Roman"/>
        </w:rPr>
        <w:t xml:space="preserve">work </w:t>
      </w:r>
      <w:r w:rsidRPr="008D7102">
        <w:rPr>
          <w:rFonts w:ascii="Times New Roman" w:hAnsi="Times New Roman" w:cs="Times New Roman"/>
        </w:rPr>
        <w:t xml:space="preserve">is directed by the City of Toronto. There are info sessions and community walk arounds. </w:t>
      </w:r>
      <w:r w:rsidR="008D7102" w:rsidRPr="008D7102">
        <w:rPr>
          <w:rFonts w:ascii="Times New Roman" w:hAnsi="Times New Roman" w:cs="Times New Roman"/>
        </w:rPr>
        <w:t>Community r</w:t>
      </w:r>
      <w:r w:rsidRPr="008D7102">
        <w:rPr>
          <w:rFonts w:ascii="Times New Roman" w:hAnsi="Times New Roman" w:cs="Times New Roman"/>
        </w:rPr>
        <w:t>elations continue after residents move in</w:t>
      </w:r>
      <w:r w:rsidR="008D7102" w:rsidRPr="008D7102">
        <w:rPr>
          <w:rFonts w:ascii="Times New Roman" w:hAnsi="Times New Roman" w:cs="Times New Roman"/>
        </w:rPr>
        <w:t xml:space="preserve"> and after a site is closed, often involving site tours, events, and partnership</w:t>
      </w:r>
      <w:r w:rsidRPr="008D7102">
        <w:rPr>
          <w:rFonts w:ascii="Times New Roman" w:hAnsi="Times New Roman" w:cs="Times New Roman"/>
        </w:rPr>
        <w:t xml:space="preserve"> development. </w:t>
      </w:r>
      <w:r w:rsidR="008D7102" w:rsidRPr="008D7102">
        <w:rPr>
          <w:rFonts w:ascii="Times New Roman" w:hAnsi="Times New Roman" w:cs="Times New Roman"/>
        </w:rPr>
        <w:t xml:space="preserve">Ryan Evershed will lead this. </w:t>
      </w:r>
    </w:p>
    <w:p w14:paraId="7A58FE6B" w14:textId="654E4C64" w:rsidR="0090231B" w:rsidRDefault="0090231B" w:rsidP="005A2724">
      <w:pPr>
        <w:spacing w:before="120" w:after="120"/>
      </w:pPr>
      <w:r w:rsidRPr="008D7102">
        <w:t>11:35AM</w:t>
      </w:r>
      <w:r w:rsidRPr="008D7102">
        <w:tab/>
      </w:r>
      <w:r w:rsidRPr="008D7102">
        <w:tab/>
        <w:t>Closing comments: Nick Falvo</w:t>
      </w:r>
    </w:p>
    <w:p w14:paraId="6C9CF8FD" w14:textId="07D57C36" w:rsidR="0050331A" w:rsidRDefault="00ED3B91" w:rsidP="005A2724">
      <w:pPr>
        <w:spacing w:before="120" w:after="120"/>
      </w:pPr>
      <w:r>
        <w:t>11:40AM</w:t>
      </w:r>
      <w:r>
        <w:tab/>
      </w:r>
      <w:r>
        <w:tab/>
        <w:t>Closing remarks: Patricia Mueller or designate</w:t>
      </w:r>
    </w:p>
    <w:p w14:paraId="353C2510" w14:textId="240ADBF7" w:rsidR="00A677CA" w:rsidRDefault="0050331A" w:rsidP="00DC4E75">
      <w:pPr>
        <w:spacing w:before="120" w:after="120"/>
        <w:ind w:left="2160" w:hanging="2160"/>
      </w:pPr>
      <w:r>
        <w:t>11:50AM</w:t>
      </w:r>
      <w:r>
        <w:tab/>
        <w:t xml:space="preserve">Teaser discussion </w:t>
      </w:r>
      <w:r w:rsidR="005A2724">
        <w:t>about next year’s Training Lab</w:t>
      </w:r>
    </w:p>
    <w:p w14:paraId="5F66B299" w14:textId="77777777" w:rsidR="00534434" w:rsidRDefault="00ED3B91" w:rsidP="005A2724">
      <w:pPr>
        <w:ind w:left="2160" w:hanging="2160"/>
      </w:pPr>
      <w:r>
        <w:t>12 Noon</w:t>
      </w:r>
      <w:r w:rsidR="004768FC">
        <w:tab/>
      </w:r>
      <w:r>
        <w:t>Training Lab ends</w:t>
      </w:r>
      <w:r w:rsidR="00534434">
        <w:tab/>
      </w:r>
      <w:r w:rsidR="00534434">
        <w:tab/>
      </w:r>
      <w:r w:rsidR="00534434">
        <w:tab/>
      </w:r>
    </w:p>
    <w:p w14:paraId="01DE84FB" w14:textId="77777777" w:rsidR="00534434" w:rsidRDefault="00534434" w:rsidP="00534434"/>
    <w:p w14:paraId="50A04C27" w14:textId="77777777" w:rsidR="00534434" w:rsidRPr="00484CC6" w:rsidRDefault="00534434" w:rsidP="00ED3B91">
      <w:r>
        <w:tab/>
      </w:r>
      <w:r>
        <w:tab/>
      </w:r>
      <w:r>
        <w:tab/>
      </w:r>
    </w:p>
    <w:p w14:paraId="30964C23" w14:textId="77777777" w:rsidR="00534434" w:rsidRDefault="00534434" w:rsidP="00534434"/>
    <w:p w14:paraId="10F3AEA3" w14:textId="77777777" w:rsidR="00534434" w:rsidRDefault="00534434" w:rsidP="00534434">
      <w:pPr>
        <w:rPr>
          <w:b/>
          <w:bCs/>
        </w:rPr>
      </w:pPr>
    </w:p>
    <w:p w14:paraId="6F7F6779" w14:textId="77777777" w:rsidR="002E3D12" w:rsidRDefault="002E3D12" w:rsidP="00ED3B91">
      <w:pPr>
        <w:spacing w:after="200" w:line="276" w:lineRule="auto"/>
        <w:jc w:val="both"/>
      </w:pPr>
      <w:r>
        <w:tab/>
      </w:r>
      <w:r>
        <w:tab/>
      </w:r>
      <w:r>
        <w:tab/>
      </w:r>
    </w:p>
    <w:p w14:paraId="05B17902" w14:textId="77777777" w:rsidR="002E3D12" w:rsidRPr="00B474B3" w:rsidRDefault="002E3D12" w:rsidP="007D0A4A">
      <w:pPr>
        <w:spacing w:after="200" w:line="276" w:lineRule="auto"/>
        <w:jc w:val="both"/>
      </w:pPr>
    </w:p>
    <w:sectPr w:rsidR="002E3D12" w:rsidRPr="00B474B3" w:rsidSect="009B73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44" w:right="1418" w:bottom="1134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888001" w14:textId="77777777" w:rsidR="0042794B" w:rsidRDefault="0042794B" w:rsidP="005748A0">
      <w:r>
        <w:separator/>
      </w:r>
    </w:p>
  </w:endnote>
  <w:endnote w:type="continuationSeparator" w:id="0">
    <w:p w14:paraId="39DBD82B" w14:textId="77777777" w:rsidR="0042794B" w:rsidRDefault="0042794B" w:rsidP="00574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Gotham Bold">
    <w:altName w:val="Calibri"/>
    <w:panose1 w:val="020B0604020202020204"/>
    <w:charset w:val="00"/>
    <w:family w:val="modern"/>
    <w:notTrueType/>
    <w:pitch w:val="variable"/>
    <w:sig w:usb0="A00000FF" w:usb1="4000004A" w:usb2="00000000" w:usb3="00000000" w:csb0="0000000B" w:csb1="00000000"/>
  </w:font>
  <w:font w:name="Gotham Extra Light">
    <w:altName w:val="Arial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  <w:font w:name="Gotham Book">
    <w:altName w:val="Calibri"/>
    <w:panose1 w:val="020B0604020202020204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7EFB2" w14:textId="77777777" w:rsidR="00F5575F" w:rsidRDefault="00F557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9F4C05" w14:textId="77777777" w:rsidR="00D0508D" w:rsidRPr="00745439" w:rsidRDefault="00F5575F" w:rsidP="00F5575F">
    <w:pPr>
      <w:pStyle w:val="Footer"/>
      <w:jc w:val="right"/>
      <w:rPr>
        <w:rFonts w:ascii="Arial" w:hAnsi="Arial" w:cs="Arial"/>
        <w:color w:val="8A8AA2" w:themeColor="text1" w:themeTint="80"/>
      </w:rPr>
    </w:pPr>
    <w:r>
      <w:rPr>
        <w:noProof/>
      </w:rPr>
      <w:drawing>
        <wp:inline distT="0" distB="0" distL="0" distR="0" wp14:anchorId="26176E92" wp14:editId="6BF9AB55">
          <wp:extent cx="1030404" cy="993475"/>
          <wp:effectExtent l="0" t="0" r="0" b="0"/>
          <wp:docPr id="1197775288" name="Picture 3" descr="homes-first | CharityProfile | Donat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omes-first | CharityProfile | Donate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432" cy="1007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F9260" w14:textId="77777777" w:rsidR="00F5575F" w:rsidRDefault="00F55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700929" w14:textId="77777777" w:rsidR="0042794B" w:rsidRDefault="0042794B" w:rsidP="005748A0">
      <w:r>
        <w:separator/>
      </w:r>
    </w:p>
  </w:footnote>
  <w:footnote w:type="continuationSeparator" w:id="0">
    <w:p w14:paraId="2809C6E4" w14:textId="77777777" w:rsidR="0042794B" w:rsidRDefault="0042794B" w:rsidP="00574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79501" w14:textId="77777777" w:rsidR="00F5575F" w:rsidRDefault="00F557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894DD0" w14:textId="77777777" w:rsidR="00D0508D" w:rsidRPr="00101B9B" w:rsidRDefault="001373B8" w:rsidP="009E1A65">
    <w:pPr>
      <w:pStyle w:val="Title"/>
      <w:pBdr>
        <w:top w:val="none" w:sz="0" w:space="0" w:color="auto"/>
      </w:pBdr>
      <w:tabs>
        <w:tab w:val="center" w:pos="3261"/>
        <w:tab w:val="right" w:pos="9450"/>
      </w:tabs>
      <w:rPr>
        <w:rFonts w:ascii="Gotham Book" w:hAnsi="Gotham Book"/>
        <w:smallCaps w:val="0"/>
        <w:color w:val="AD8F67" w:themeColor="accent2"/>
        <w:sz w:val="18"/>
        <w:szCs w:val="18"/>
      </w:rPr>
    </w:pPr>
    <w:r w:rsidRPr="00054DD3">
      <w:rPr>
        <w:rFonts w:ascii="Gotham Extra Light" w:hAnsi="Gotham Extra Light"/>
        <w:noProof/>
        <w:color w:val="93A299" w:themeColor="accent1"/>
        <w:sz w:val="72"/>
        <w:szCs w:val="72"/>
        <w:lang w:val="en-US" w:eastAsia="en-US"/>
      </w:rPr>
      <w:drawing>
        <wp:anchor distT="0" distB="0" distL="114300" distR="114300" simplePos="0" relativeHeight="251659264" behindDoc="0" locked="0" layoutInCell="1" allowOverlap="1" wp14:anchorId="3AFBA910" wp14:editId="75FEB621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987826" cy="425963"/>
          <wp:effectExtent l="0" t="0" r="0" b="635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f_logo_horiz_PM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6145" cy="447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508D">
      <w:rPr>
        <w:rFonts w:ascii="Gotham Extra Light" w:hAnsi="Gotham Extra Light"/>
        <w:color w:val="726056" w:themeColor="accent3"/>
        <w:sz w:val="72"/>
        <w:szCs w:val="72"/>
      </w:rPr>
      <w:tab/>
    </w:r>
    <w:r w:rsidR="004E1AD4">
      <w:rPr>
        <w:noProof/>
      </w:rPr>
      <mc:AlternateContent>
        <mc:Choice Requires="wps">
          <w:drawing>
            <wp:inline distT="0" distB="0" distL="0" distR="0" wp14:anchorId="14E4B4AA" wp14:editId="5D1452F7">
              <wp:extent cx="5971540" cy="13970"/>
              <wp:effectExtent l="0" t="0" r="0" b="0"/>
              <wp:docPr id="522063449" name="Horizontal 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1540" cy="13970"/>
                      </a:xfrm>
                      <a:prstGeom prst="rect">
                        <a:avLst/>
                      </a:prstGeom>
                      <a:solidFill>
                        <a:srgbClr val="E8EC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rect w14:anchorId="313C356B" id="Horizontal Line 1" o:spid="_x0000_s1026" style="width:470.2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" fillcolor="#e8ecf0" stroked="f">
              <v:path arrowok="t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E777A0" w14:textId="77777777" w:rsidR="00F5575F" w:rsidRDefault="00F557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12428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C10AE"/>
    <w:multiLevelType w:val="hybridMultilevel"/>
    <w:tmpl w:val="0EF4F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50A15"/>
    <w:multiLevelType w:val="hybridMultilevel"/>
    <w:tmpl w:val="80B08206"/>
    <w:lvl w:ilvl="0" w:tplc="561CF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0037"/>
    <w:multiLevelType w:val="hybridMultilevel"/>
    <w:tmpl w:val="C6F8B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608B8"/>
    <w:multiLevelType w:val="hybridMultilevel"/>
    <w:tmpl w:val="46A2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A185D"/>
    <w:multiLevelType w:val="hybridMultilevel"/>
    <w:tmpl w:val="8CF65CC6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abstractNum w:abstractNumId="6" w15:restartNumberingAfterBreak="0">
    <w:nsid w:val="0F77014A"/>
    <w:multiLevelType w:val="multilevel"/>
    <w:tmpl w:val="76787A02"/>
    <w:lvl w:ilvl="0">
      <w:start w:val="1"/>
      <w:numFmt w:val="bullet"/>
      <w:pStyle w:val="NFCLis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81E45"/>
    <w:multiLevelType w:val="hybridMultilevel"/>
    <w:tmpl w:val="F7867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C38ED"/>
    <w:multiLevelType w:val="hybridMultilevel"/>
    <w:tmpl w:val="1E10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52FBB"/>
    <w:multiLevelType w:val="hybridMultilevel"/>
    <w:tmpl w:val="9112E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9283B"/>
    <w:multiLevelType w:val="hybridMultilevel"/>
    <w:tmpl w:val="A1D618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C049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20987"/>
    <w:multiLevelType w:val="hybridMultilevel"/>
    <w:tmpl w:val="5D329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A5B19"/>
    <w:multiLevelType w:val="hybridMultilevel"/>
    <w:tmpl w:val="66B47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37054"/>
    <w:multiLevelType w:val="hybridMultilevel"/>
    <w:tmpl w:val="45845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C279B"/>
    <w:multiLevelType w:val="hybridMultilevel"/>
    <w:tmpl w:val="2D904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16123"/>
    <w:multiLevelType w:val="hybridMultilevel"/>
    <w:tmpl w:val="6C2EA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758FF"/>
    <w:multiLevelType w:val="hybridMultilevel"/>
    <w:tmpl w:val="413629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A7D23"/>
    <w:multiLevelType w:val="hybridMultilevel"/>
    <w:tmpl w:val="D4185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F4AF1"/>
    <w:multiLevelType w:val="hybridMultilevel"/>
    <w:tmpl w:val="EE34D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12E22"/>
    <w:multiLevelType w:val="hybridMultilevel"/>
    <w:tmpl w:val="1F00C9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4214F1"/>
    <w:multiLevelType w:val="hybridMultilevel"/>
    <w:tmpl w:val="9CDC4F10"/>
    <w:lvl w:ilvl="0" w:tplc="170C8834">
      <w:start w:val="1"/>
      <w:numFmt w:val="bullet"/>
      <w:lvlText w:val="—"/>
      <w:lvlJc w:val="left"/>
      <w:pPr>
        <w:ind w:left="54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1" w15:restartNumberingAfterBreak="0">
    <w:nsid w:val="4482638E"/>
    <w:multiLevelType w:val="hybridMultilevel"/>
    <w:tmpl w:val="EF10CD0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5D06C98"/>
    <w:multiLevelType w:val="hybridMultilevel"/>
    <w:tmpl w:val="C0BCA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845F4"/>
    <w:multiLevelType w:val="hybridMultilevel"/>
    <w:tmpl w:val="AF98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E5F07"/>
    <w:multiLevelType w:val="hybridMultilevel"/>
    <w:tmpl w:val="9830DD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55181"/>
    <w:multiLevelType w:val="hybridMultilevel"/>
    <w:tmpl w:val="055266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51481"/>
    <w:multiLevelType w:val="hybridMultilevel"/>
    <w:tmpl w:val="49EA23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2C46A1F"/>
    <w:multiLevelType w:val="hybridMultilevel"/>
    <w:tmpl w:val="F7867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5567A"/>
    <w:multiLevelType w:val="hybridMultilevel"/>
    <w:tmpl w:val="A50A0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DB4B4D"/>
    <w:multiLevelType w:val="hybridMultilevel"/>
    <w:tmpl w:val="3C422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BE0DFF"/>
    <w:multiLevelType w:val="hybridMultilevel"/>
    <w:tmpl w:val="394A39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C2DF2"/>
    <w:multiLevelType w:val="hybridMultilevel"/>
    <w:tmpl w:val="AA20F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634C"/>
    <w:multiLevelType w:val="hybridMultilevel"/>
    <w:tmpl w:val="8F3A415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6B002232"/>
    <w:multiLevelType w:val="hybridMultilevel"/>
    <w:tmpl w:val="73FA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932434"/>
    <w:multiLevelType w:val="hybridMultilevel"/>
    <w:tmpl w:val="D344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504E02"/>
    <w:multiLevelType w:val="hybridMultilevel"/>
    <w:tmpl w:val="39F24CB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EA5DA5"/>
    <w:multiLevelType w:val="hybridMultilevel"/>
    <w:tmpl w:val="5F9698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27A32"/>
    <w:multiLevelType w:val="hybridMultilevel"/>
    <w:tmpl w:val="DF72BC0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 w15:restartNumberingAfterBreak="0">
    <w:nsid w:val="7CFE7072"/>
    <w:multiLevelType w:val="hybridMultilevel"/>
    <w:tmpl w:val="11E61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719D0"/>
    <w:multiLevelType w:val="hybridMultilevel"/>
    <w:tmpl w:val="F1223E5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920821650">
    <w:abstractNumId w:val="25"/>
  </w:num>
  <w:num w:numId="2" w16cid:durableId="1254700608">
    <w:abstractNumId w:val="35"/>
  </w:num>
  <w:num w:numId="3" w16cid:durableId="1079520763">
    <w:abstractNumId w:val="10"/>
  </w:num>
  <w:num w:numId="4" w16cid:durableId="1663583004">
    <w:abstractNumId w:val="6"/>
  </w:num>
  <w:num w:numId="5" w16cid:durableId="484468895">
    <w:abstractNumId w:val="2"/>
  </w:num>
  <w:num w:numId="6" w16cid:durableId="2137872542">
    <w:abstractNumId w:val="0"/>
  </w:num>
  <w:num w:numId="7" w16cid:durableId="5677637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5256249">
    <w:abstractNumId w:val="14"/>
  </w:num>
  <w:num w:numId="9" w16cid:durableId="689840809">
    <w:abstractNumId w:val="38"/>
  </w:num>
  <w:num w:numId="10" w16cid:durableId="1970475116">
    <w:abstractNumId w:val="17"/>
  </w:num>
  <w:num w:numId="11" w16cid:durableId="1426998455">
    <w:abstractNumId w:val="27"/>
  </w:num>
  <w:num w:numId="12" w16cid:durableId="20985258">
    <w:abstractNumId w:val="23"/>
  </w:num>
  <w:num w:numId="13" w16cid:durableId="1477793873">
    <w:abstractNumId w:val="7"/>
  </w:num>
  <w:num w:numId="14" w16cid:durableId="272786350">
    <w:abstractNumId w:val="20"/>
  </w:num>
  <w:num w:numId="15" w16cid:durableId="356122839">
    <w:abstractNumId w:val="3"/>
  </w:num>
  <w:num w:numId="16" w16cid:durableId="1484807578">
    <w:abstractNumId w:val="33"/>
  </w:num>
  <w:num w:numId="17" w16cid:durableId="2007633553">
    <w:abstractNumId w:val="19"/>
  </w:num>
  <w:num w:numId="18" w16cid:durableId="1892617796">
    <w:abstractNumId w:val="11"/>
  </w:num>
  <w:num w:numId="19" w16cid:durableId="1493716125">
    <w:abstractNumId w:val="34"/>
  </w:num>
  <w:num w:numId="20" w16cid:durableId="2045668604">
    <w:abstractNumId w:val="29"/>
  </w:num>
  <w:num w:numId="21" w16cid:durableId="426778955">
    <w:abstractNumId w:val="9"/>
  </w:num>
  <w:num w:numId="22" w16cid:durableId="2114015253">
    <w:abstractNumId w:val="24"/>
  </w:num>
  <w:num w:numId="23" w16cid:durableId="1086077007">
    <w:abstractNumId w:val="16"/>
  </w:num>
  <w:num w:numId="24" w16cid:durableId="1675262573">
    <w:abstractNumId w:val="36"/>
  </w:num>
  <w:num w:numId="25" w16cid:durableId="2016810089">
    <w:abstractNumId w:val="13"/>
  </w:num>
  <w:num w:numId="26" w16cid:durableId="2067989474">
    <w:abstractNumId w:val="12"/>
  </w:num>
  <w:num w:numId="27" w16cid:durableId="732849980">
    <w:abstractNumId w:val="22"/>
  </w:num>
  <w:num w:numId="28" w16cid:durableId="862938472">
    <w:abstractNumId w:val="4"/>
  </w:num>
  <w:num w:numId="29" w16cid:durableId="716507847">
    <w:abstractNumId w:val="8"/>
  </w:num>
  <w:num w:numId="30" w16cid:durableId="696582233">
    <w:abstractNumId w:val="1"/>
  </w:num>
  <w:num w:numId="31" w16cid:durableId="1066998527">
    <w:abstractNumId w:val="28"/>
  </w:num>
  <w:num w:numId="32" w16cid:durableId="1483499779">
    <w:abstractNumId w:val="30"/>
  </w:num>
  <w:num w:numId="33" w16cid:durableId="1203593805">
    <w:abstractNumId w:val="39"/>
  </w:num>
  <w:num w:numId="34" w16cid:durableId="1864201525">
    <w:abstractNumId w:val="26"/>
  </w:num>
  <w:num w:numId="35" w16cid:durableId="631374775">
    <w:abstractNumId w:val="18"/>
  </w:num>
  <w:num w:numId="36" w16cid:durableId="1112747430">
    <w:abstractNumId w:val="31"/>
  </w:num>
  <w:num w:numId="37" w16cid:durableId="662319445">
    <w:abstractNumId w:val="21"/>
  </w:num>
  <w:num w:numId="38" w16cid:durableId="471874184">
    <w:abstractNumId w:val="15"/>
  </w:num>
  <w:num w:numId="39" w16cid:durableId="820273197">
    <w:abstractNumId w:val="32"/>
  </w:num>
  <w:num w:numId="40" w16cid:durableId="850072966">
    <w:abstractNumId w:val="37"/>
  </w:num>
  <w:num w:numId="41" w16cid:durableId="29440685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D94"/>
    <w:rsid w:val="000005D3"/>
    <w:rsid w:val="00001ABA"/>
    <w:rsid w:val="000046EA"/>
    <w:rsid w:val="00005479"/>
    <w:rsid w:val="00005AE5"/>
    <w:rsid w:val="00010E95"/>
    <w:rsid w:val="00010F3D"/>
    <w:rsid w:val="00012FD4"/>
    <w:rsid w:val="0001616A"/>
    <w:rsid w:val="00016F80"/>
    <w:rsid w:val="0002002E"/>
    <w:rsid w:val="00020077"/>
    <w:rsid w:val="000208EC"/>
    <w:rsid w:val="00023469"/>
    <w:rsid w:val="0002557F"/>
    <w:rsid w:val="00027E6F"/>
    <w:rsid w:val="0003067D"/>
    <w:rsid w:val="0003099C"/>
    <w:rsid w:val="00031208"/>
    <w:rsid w:val="000317C4"/>
    <w:rsid w:val="0003189C"/>
    <w:rsid w:val="00036FDE"/>
    <w:rsid w:val="00040895"/>
    <w:rsid w:val="00042D20"/>
    <w:rsid w:val="00044245"/>
    <w:rsid w:val="000453DB"/>
    <w:rsid w:val="0005131F"/>
    <w:rsid w:val="00051930"/>
    <w:rsid w:val="00051B7E"/>
    <w:rsid w:val="00052881"/>
    <w:rsid w:val="000539BC"/>
    <w:rsid w:val="0005469B"/>
    <w:rsid w:val="00054DD3"/>
    <w:rsid w:val="00054DF7"/>
    <w:rsid w:val="0005644F"/>
    <w:rsid w:val="0006080F"/>
    <w:rsid w:val="00061A07"/>
    <w:rsid w:val="0006311D"/>
    <w:rsid w:val="000651AF"/>
    <w:rsid w:val="000651FB"/>
    <w:rsid w:val="00065A1A"/>
    <w:rsid w:val="00065D0B"/>
    <w:rsid w:val="00065F3B"/>
    <w:rsid w:val="00066DFC"/>
    <w:rsid w:val="00067167"/>
    <w:rsid w:val="000701AE"/>
    <w:rsid w:val="00070B8A"/>
    <w:rsid w:val="0007167F"/>
    <w:rsid w:val="0007398D"/>
    <w:rsid w:val="00074FCE"/>
    <w:rsid w:val="00075107"/>
    <w:rsid w:val="00080D8A"/>
    <w:rsid w:val="0008242A"/>
    <w:rsid w:val="00084F1C"/>
    <w:rsid w:val="0008588F"/>
    <w:rsid w:val="00087553"/>
    <w:rsid w:val="00090265"/>
    <w:rsid w:val="0009291F"/>
    <w:rsid w:val="00093DC2"/>
    <w:rsid w:val="0009424D"/>
    <w:rsid w:val="000944BA"/>
    <w:rsid w:val="00094ED6"/>
    <w:rsid w:val="00097117"/>
    <w:rsid w:val="000A020C"/>
    <w:rsid w:val="000A0B06"/>
    <w:rsid w:val="000A2277"/>
    <w:rsid w:val="000A26CC"/>
    <w:rsid w:val="000A41A2"/>
    <w:rsid w:val="000A4882"/>
    <w:rsid w:val="000A49BA"/>
    <w:rsid w:val="000A4E46"/>
    <w:rsid w:val="000A547D"/>
    <w:rsid w:val="000A7B44"/>
    <w:rsid w:val="000B10B5"/>
    <w:rsid w:val="000B29FA"/>
    <w:rsid w:val="000B510F"/>
    <w:rsid w:val="000B684A"/>
    <w:rsid w:val="000B6EDC"/>
    <w:rsid w:val="000C38F2"/>
    <w:rsid w:val="000D1890"/>
    <w:rsid w:val="000D1CC7"/>
    <w:rsid w:val="000D2839"/>
    <w:rsid w:val="000D2A5E"/>
    <w:rsid w:val="000D2DA9"/>
    <w:rsid w:val="000D419F"/>
    <w:rsid w:val="000D5FAF"/>
    <w:rsid w:val="000E03D6"/>
    <w:rsid w:val="000E1DC9"/>
    <w:rsid w:val="000E4DCE"/>
    <w:rsid w:val="000F03D0"/>
    <w:rsid w:val="000F2C56"/>
    <w:rsid w:val="000F59C1"/>
    <w:rsid w:val="000F5CFE"/>
    <w:rsid w:val="000F6B11"/>
    <w:rsid w:val="00101815"/>
    <w:rsid w:val="00101B9B"/>
    <w:rsid w:val="00103995"/>
    <w:rsid w:val="001056D2"/>
    <w:rsid w:val="001079D1"/>
    <w:rsid w:val="0011103B"/>
    <w:rsid w:val="001134D3"/>
    <w:rsid w:val="00113AFB"/>
    <w:rsid w:val="00113C9A"/>
    <w:rsid w:val="00113D36"/>
    <w:rsid w:val="00115C03"/>
    <w:rsid w:val="00117F10"/>
    <w:rsid w:val="00126B6E"/>
    <w:rsid w:val="001307D8"/>
    <w:rsid w:val="001316FF"/>
    <w:rsid w:val="001345CE"/>
    <w:rsid w:val="001359F9"/>
    <w:rsid w:val="0013696C"/>
    <w:rsid w:val="001373B8"/>
    <w:rsid w:val="00140A55"/>
    <w:rsid w:val="00140B1B"/>
    <w:rsid w:val="00141867"/>
    <w:rsid w:val="00142404"/>
    <w:rsid w:val="00142E2C"/>
    <w:rsid w:val="001443BF"/>
    <w:rsid w:val="00145152"/>
    <w:rsid w:val="001519D7"/>
    <w:rsid w:val="001524AD"/>
    <w:rsid w:val="001545FC"/>
    <w:rsid w:val="00155E43"/>
    <w:rsid w:val="00161143"/>
    <w:rsid w:val="001613B7"/>
    <w:rsid w:val="00161746"/>
    <w:rsid w:val="00162AC5"/>
    <w:rsid w:val="0016368D"/>
    <w:rsid w:val="001637A9"/>
    <w:rsid w:val="00163EEE"/>
    <w:rsid w:val="00167286"/>
    <w:rsid w:val="0017097E"/>
    <w:rsid w:val="0017100B"/>
    <w:rsid w:val="0017339A"/>
    <w:rsid w:val="00174283"/>
    <w:rsid w:val="00177B4F"/>
    <w:rsid w:val="00182931"/>
    <w:rsid w:val="00184499"/>
    <w:rsid w:val="001860E9"/>
    <w:rsid w:val="00192656"/>
    <w:rsid w:val="001972BD"/>
    <w:rsid w:val="001A3D68"/>
    <w:rsid w:val="001A442D"/>
    <w:rsid w:val="001A5672"/>
    <w:rsid w:val="001A5BEB"/>
    <w:rsid w:val="001B0A0B"/>
    <w:rsid w:val="001B1C7F"/>
    <w:rsid w:val="001B58FA"/>
    <w:rsid w:val="001B59DF"/>
    <w:rsid w:val="001C0E49"/>
    <w:rsid w:val="001C14B8"/>
    <w:rsid w:val="001C28E5"/>
    <w:rsid w:val="001C5BCA"/>
    <w:rsid w:val="001C63E1"/>
    <w:rsid w:val="001C6C7A"/>
    <w:rsid w:val="001C6F15"/>
    <w:rsid w:val="001D135C"/>
    <w:rsid w:val="001D15D1"/>
    <w:rsid w:val="001D2375"/>
    <w:rsid w:val="001D2711"/>
    <w:rsid w:val="001D6767"/>
    <w:rsid w:val="001E20C3"/>
    <w:rsid w:val="001E7BA4"/>
    <w:rsid w:val="001F3C63"/>
    <w:rsid w:val="001F3D29"/>
    <w:rsid w:val="001F4259"/>
    <w:rsid w:val="001F6C4F"/>
    <w:rsid w:val="001F7A6B"/>
    <w:rsid w:val="0020099B"/>
    <w:rsid w:val="00203361"/>
    <w:rsid w:val="002033D3"/>
    <w:rsid w:val="00205D3F"/>
    <w:rsid w:val="002107FD"/>
    <w:rsid w:val="00210CD6"/>
    <w:rsid w:val="002113C2"/>
    <w:rsid w:val="00214416"/>
    <w:rsid w:val="00216357"/>
    <w:rsid w:val="0022085A"/>
    <w:rsid w:val="002210FF"/>
    <w:rsid w:val="00221FF4"/>
    <w:rsid w:val="00222926"/>
    <w:rsid w:val="0022354B"/>
    <w:rsid w:val="00224AC8"/>
    <w:rsid w:val="00225FDE"/>
    <w:rsid w:val="00226922"/>
    <w:rsid w:val="00226E1E"/>
    <w:rsid w:val="00227270"/>
    <w:rsid w:val="0023433B"/>
    <w:rsid w:val="002364A5"/>
    <w:rsid w:val="00237A48"/>
    <w:rsid w:val="00240E2B"/>
    <w:rsid w:val="0024230E"/>
    <w:rsid w:val="00242943"/>
    <w:rsid w:val="002459E8"/>
    <w:rsid w:val="00245CD0"/>
    <w:rsid w:val="00247B7F"/>
    <w:rsid w:val="0025124B"/>
    <w:rsid w:val="002516CA"/>
    <w:rsid w:val="00252E57"/>
    <w:rsid w:val="002535DC"/>
    <w:rsid w:val="00253B5A"/>
    <w:rsid w:val="00254873"/>
    <w:rsid w:val="00256A7C"/>
    <w:rsid w:val="002575EF"/>
    <w:rsid w:val="0026070F"/>
    <w:rsid w:val="0026084E"/>
    <w:rsid w:val="00261F17"/>
    <w:rsid w:val="002670D1"/>
    <w:rsid w:val="00267621"/>
    <w:rsid w:val="00270308"/>
    <w:rsid w:val="00270830"/>
    <w:rsid w:val="00270E5D"/>
    <w:rsid w:val="00272537"/>
    <w:rsid w:val="00272C9D"/>
    <w:rsid w:val="0027316A"/>
    <w:rsid w:val="00273432"/>
    <w:rsid w:val="00273B1D"/>
    <w:rsid w:val="00274004"/>
    <w:rsid w:val="002751E4"/>
    <w:rsid w:val="00275852"/>
    <w:rsid w:val="0027621B"/>
    <w:rsid w:val="00276A28"/>
    <w:rsid w:val="00276FFC"/>
    <w:rsid w:val="002779C1"/>
    <w:rsid w:val="0028041E"/>
    <w:rsid w:val="002849CA"/>
    <w:rsid w:val="00286981"/>
    <w:rsid w:val="002929E2"/>
    <w:rsid w:val="00292C6C"/>
    <w:rsid w:val="002931A8"/>
    <w:rsid w:val="002938D4"/>
    <w:rsid w:val="00294E40"/>
    <w:rsid w:val="0029553D"/>
    <w:rsid w:val="002974CF"/>
    <w:rsid w:val="00297707"/>
    <w:rsid w:val="002A3565"/>
    <w:rsid w:val="002A3B1E"/>
    <w:rsid w:val="002A4359"/>
    <w:rsid w:val="002A46C1"/>
    <w:rsid w:val="002A6999"/>
    <w:rsid w:val="002A74AD"/>
    <w:rsid w:val="002B21AA"/>
    <w:rsid w:val="002C0A3D"/>
    <w:rsid w:val="002C0EFA"/>
    <w:rsid w:val="002C1AF8"/>
    <w:rsid w:val="002C3A5C"/>
    <w:rsid w:val="002C58E8"/>
    <w:rsid w:val="002C69BE"/>
    <w:rsid w:val="002D0F0A"/>
    <w:rsid w:val="002D1273"/>
    <w:rsid w:val="002D12C4"/>
    <w:rsid w:val="002D161C"/>
    <w:rsid w:val="002D2232"/>
    <w:rsid w:val="002D2FD7"/>
    <w:rsid w:val="002D3652"/>
    <w:rsid w:val="002D57E7"/>
    <w:rsid w:val="002D5EEE"/>
    <w:rsid w:val="002E23F1"/>
    <w:rsid w:val="002E2B62"/>
    <w:rsid w:val="002E2E72"/>
    <w:rsid w:val="002E3D12"/>
    <w:rsid w:val="002E77AD"/>
    <w:rsid w:val="002F0FD8"/>
    <w:rsid w:val="00301D84"/>
    <w:rsid w:val="00303B8E"/>
    <w:rsid w:val="00306254"/>
    <w:rsid w:val="003108ED"/>
    <w:rsid w:val="00311829"/>
    <w:rsid w:val="0031276E"/>
    <w:rsid w:val="003133D1"/>
    <w:rsid w:val="00317B9E"/>
    <w:rsid w:val="003216DC"/>
    <w:rsid w:val="00322365"/>
    <w:rsid w:val="00322847"/>
    <w:rsid w:val="003228CF"/>
    <w:rsid w:val="003234BD"/>
    <w:rsid w:val="00325831"/>
    <w:rsid w:val="003259B0"/>
    <w:rsid w:val="00332CFF"/>
    <w:rsid w:val="0033432B"/>
    <w:rsid w:val="00334938"/>
    <w:rsid w:val="00341373"/>
    <w:rsid w:val="0034312D"/>
    <w:rsid w:val="00345A90"/>
    <w:rsid w:val="00345B42"/>
    <w:rsid w:val="003461BE"/>
    <w:rsid w:val="003519B4"/>
    <w:rsid w:val="00353484"/>
    <w:rsid w:val="00354612"/>
    <w:rsid w:val="0036020E"/>
    <w:rsid w:val="00362D64"/>
    <w:rsid w:val="00364246"/>
    <w:rsid w:val="00366B46"/>
    <w:rsid w:val="00370E82"/>
    <w:rsid w:val="003719C6"/>
    <w:rsid w:val="00383124"/>
    <w:rsid w:val="0038419F"/>
    <w:rsid w:val="00384468"/>
    <w:rsid w:val="00385A78"/>
    <w:rsid w:val="003875CC"/>
    <w:rsid w:val="00390A80"/>
    <w:rsid w:val="00397BC3"/>
    <w:rsid w:val="003A1AE8"/>
    <w:rsid w:val="003A21EF"/>
    <w:rsid w:val="003A24A9"/>
    <w:rsid w:val="003A28B2"/>
    <w:rsid w:val="003A432B"/>
    <w:rsid w:val="003A60A5"/>
    <w:rsid w:val="003A6965"/>
    <w:rsid w:val="003B04CE"/>
    <w:rsid w:val="003B0863"/>
    <w:rsid w:val="003B08EB"/>
    <w:rsid w:val="003B1E30"/>
    <w:rsid w:val="003B1FCB"/>
    <w:rsid w:val="003B22CF"/>
    <w:rsid w:val="003B2C1A"/>
    <w:rsid w:val="003B3FFF"/>
    <w:rsid w:val="003B4CAA"/>
    <w:rsid w:val="003B5EAA"/>
    <w:rsid w:val="003B783A"/>
    <w:rsid w:val="003B7DFF"/>
    <w:rsid w:val="003C0A76"/>
    <w:rsid w:val="003C2F91"/>
    <w:rsid w:val="003C5A57"/>
    <w:rsid w:val="003C5E0D"/>
    <w:rsid w:val="003C699E"/>
    <w:rsid w:val="003D1C9E"/>
    <w:rsid w:val="003D21E0"/>
    <w:rsid w:val="003D4A79"/>
    <w:rsid w:val="003D4E36"/>
    <w:rsid w:val="003D5A9B"/>
    <w:rsid w:val="003D7AF0"/>
    <w:rsid w:val="003E1052"/>
    <w:rsid w:val="003E20CF"/>
    <w:rsid w:val="003E40F3"/>
    <w:rsid w:val="003E60F9"/>
    <w:rsid w:val="003E7D70"/>
    <w:rsid w:val="003F000F"/>
    <w:rsid w:val="003F14AF"/>
    <w:rsid w:val="003F1F8C"/>
    <w:rsid w:val="003F366F"/>
    <w:rsid w:val="003F454B"/>
    <w:rsid w:val="003F4753"/>
    <w:rsid w:val="00400AF2"/>
    <w:rsid w:val="00401FC5"/>
    <w:rsid w:val="004037F1"/>
    <w:rsid w:val="00403E42"/>
    <w:rsid w:val="004108BD"/>
    <w:rsid w:val="00412B41"/>
    <w:rsid w:val="00414094"/>
    <w:rsid w:val="00417CA2"/>
    <w:rsid w:val="00422157"/>
    <w:rsid w:val="004223EC"/>
    <w:rsid w:val="00422E61"/>
    <w:rsid w:val="0042794B"/>
    <w:rsid w:val="00432DC5"/>
    <w:rsid w:val="00435338"/>
    <w:rsid w:val="00435386"/>
    <w:rsid w:val="00436E27"/>
    <w:rsid w:val="0044185A"/>
    <w:rsid w:val="00441E6E"/>
    <w:rsid w:val="004428C0"/>
    <w:rsid w:val="00444929"/>
    <w:rsid w:val="0044547C"/>
    <w:rsid w:val="00445C13"/>
    <w:rsid w:val="00446CC5"/>
    <w:rsid w:val="00446E67"/>
    <w:rsid w:val="004502EE"/>
    <w:rsid w:val="00452088"/>
    <w:rsid w:val="0045598F"/>
    <w:rsid w:val="00455CFE"/>
    <w:rsid w:val="0045617A"/>
    <w:rsid w:val="00456AD3"/>
    <w:rsid w:val="00457A61"/>
    <w:rsid w:val="00460CD2"/>
    <w:rsid w:val="0046203B"/>
    <w:rsid w:val="00462CD9"/>
    <w:rsid w:val="004644B8"/>
    <w:rsid w:val="0046452C"/>
    <w:rsid w:val="0046673B"/>
    <w:rsid w:val="00466DC8"/>
    <w:rsid w:val="004677E1"/>
    <w:rsid w:val="00467BD3"/>
    <w:rsid w:val="00467D3E"/>
    <w:rsid w:val="0047179D"/>
    <w:rsid w:val="0047304E"/>
    <w:rsid w:val="00475729"/>
    <w:rsid w:val="004768FC"/>
    <w:rsid w:val="00477761"/>
    <w:rsid w:val="00477FB7"/>
    <w:rsid w:val="00480117"/>
    <w:rsid w:val="004811C4"/>
    <w:rsid w:val="0048239F"/>
    <w:rsid w:val="004842A7"/>
    <w:rsid w:val="00484CC6"/>
    <w:rsid w:val="00485198"/>
    <w:rsid w:val="00486AF5"/>
    <w:rsid w:val="00486C44"/>
    <w:rsid w:val="0048737C"/>
    <w:rsid w:val="00487CBB"/>
    <w:rsid w:val="00490275"/>
    <w:rsid w:val="004915EC"/>
    <w:rsid w:val="00492220"/>
    <w:rsid w:val="004933A7"/>
    <w:rsid w:val="004934C2"/>
    <w:rsid w:val="00495636"/>
    <w:rsid w:val="0049668C"/>
    <w:rsid w:val="004A1165"/>
    <w:rsid w:val="004A12A5"/>
    <w:rsid w:val="004A1BF0"/>
    <w:rsid w:val="004A2246"/>
    <w:rsid w:val="004A2801"/>
    <w:rsid w:val="004A3CE8"/>
    <w:rsid w:val="004A4AA1"/>
    <w:rsid w:val="004A5031"/>
    <w:rsid w:val="004A6AB3"/>
    <w:rsid w:val="004A6FCC"/>
    <w:rsid w:val="004B07A3"/>
    <w:rsid w:val="004B24D8"/>
    <w:rsid w:val="004B305E"/>
    <w:rsid w:val="004B365F"/>
    <w:rsid w:val="004B3CE3"/>
    <w:rsid w:val="004B5576"/>
    <w:rsid w:val="004C017A"/>
    <w:rsid w:val="004C0899"/>
    <w:rsid w:val="004C50F5"/>
    <w:rsid w:val="004C6124"/>
    <w:rsid w:val="004C790C"/>
    <w:rsid w:val="004C7E55"/>
    <w:rsid w:val="004D29E6"/>
    <w:rsid w:val="004D5BC0"/>
    <w:rsid w:val="004D73C3"/>
    <w:rsid w:val="004E05D4"/>
    <w:rsid w:val="004E1AD4"/>
    <w:rsid w:val="004E3333"/>
    <w:rsid w:val="004E36F0"/>
    <w:rsid w:val="004E6448"/>
    <w:rsid w:val="004E691A"/>
    <w:rsid w:val="004F2F9C"/>
    <w:rsid w:val="004F303F"/>
    <w:rsid w:val="004F3EA3"/>
    <w:rsid w:val="004F5CA9"/>
    <w:rsid w:val="004F5F27"/>
    <w:rsid w:val="004F7794"/>
    <w:rsid w:val="00500AA8"/>
    <w:rsid w:val="00502722"/>
    <w:rsid w:val="005028D2"/>
    <w:rsid w:val="0050331A"/>
    <w:rsid w:val="005033FC"/>
    <w:rsid w:val="00506193"/>
    <w:rsid w:val="005072A8"/>
    <w:rsid w:val="00512B20"/>
    <w:rsid w:val="005131BE"/>
    <w:rsid w:val="00516070"/>
    <w:rsid w:val="00516D8C"/>
    <w:rsid w:val="005176AB"/>
    <w:rsid w:val="0052008C"/>
    <w:rsid w:val="00520169"/>
    <w:rsid w:val="0052058A"/>
    <w:rsid w:val="00521EE1"/>
    <w:rsid w:val="00521F90"/>
    <w:rsid w:val="0052229A"/>
    <w:rsid w:val="00524EDD"/>
    <w:rsid w:val="00525895"/>
    <w:rsid w:val="005268F1"/>
    <w:rsid w:val="00526AF1"/>
    <w:rsid w:val="005314EA"/>
    <w:rsid w:val="00531E1D"/>
    <w:rsid w:val="00531F84"/>
    <w:rsid w:val="00532471"/>
    <w:rsid w:val="00532C75"/>
    <w:rsid w:val="00533477"/>
    <w:rsid w:val="00534434"/>
    <w:rsid w:val="00534CB5"/>
    <w:rsid w:val="00534FAE"/>
    <w:rsid w:val="00535441"/>
    <w:rsid w:val="0053558A"/>
    <w:rsid w:val="00535659"/>
    <w:rsid w:val="00540D94"/>
    <w:rsid w:val="00541796"/>
    <w:rsid w:val="00545F69"/>
    <w:rsid w:val="00546BA4"/>
    <w:rsid w:val="00547858"/>
    <w:rsid w:val="00547FCF"/>
    <w:rsid w:val="00550A02"/>
    <w:rsid w:val="0055112A"/>
    <w:rsid w:val="00553627"/>
    <w:rsid w:val="005543FC"/>
    <w:rsid w:val="00554F80"/>
    <w:rsid w:val="005573E1"/>
    <w:rsid w:val="0056079D"/>
    <w:rsid w:val="00562E66"/>
    <w:rsid w:val="00563F2E"/>
    <w:rsid w:val="00564ED7"/>
    <w:rsid w:val="00567F90"/>
    <w:rsid w:val="00570B88"/>
    <w:rsid w:val="005714E2"/>
    <w:rsid w:val="00572BB4"/>
    <w:rsid w:val="005748A0"/>
    <w:rsid w:val="00577974"/>
    <w:rsid w:val="00577F46"/>
    <w:rsid w:val="00577F9D"/>
    <w:rsid w:val="005824F8"/>
    <w:rsid w:val="005827EE"/>
    <w:rsid w:val="00584A9B"/>
    <w:rsid w:val="00585FDB"/>
    <w:rsid w:val="00587F2B"/>
    <w:rsid w:val="00595A0D"/>
    <w:rsid w:val="00595B35"/>
    <w:rsid w:val="005A2724"/>
    <w:rsid w:val="005A35AB"/>
    <w:rsid w:val="005A53C2"/>
    <w:rsid w:val="005A622E"/>
    <w:rsid w:val="005B11F4"/>
    <w:rsid w:val="005B1BB3"/>
    <w:rsid w:val="005B53E0"/>
    <w:rsid w:val="005B7B2F"/>
    <w:rsid w:val="005B7DC0"/>
    <w:rsid w:val="005C4722"/>
    <w:rsid w:val="005C6959"/>
    <w:rsid w:val="005C792D"/>
    <w:rsid w:val="005D1EF9"/>
    <w:rsid w:val="005D4184"/>
    <w:rsid w:val="005D5AA6"/>
    <w:rsid w:val="005E0ECA"/>
    <w:rsid w:val="005E1401"/>
    <w:rsid w:val="005E4E2A"/>
    <w:rsid w:val="005E570C"/>
    <w:rsid w:val="005E59A6"/>
    <w:rsid w:val="005E7350"/>
    <w:rsid w:val="005F0347"/>
    <w:rsid w:val="005F0E55"/>
    <w:rsid w:val="005F374B"/>
    <w:rsid w:val="005F3955"/>
    <w:rsid w:val="005F6D49"/>
    <w:rsid w:val="005F7AE7"/>
    <w:rsid w:val="00601694"/>
    <w:rsid w:val="006024AE"/>
    <w:rsid w:val="0061056D"/>
    <w:rsid w:val="00612943"/>
    <w:rsid w:val="00615102"/>
    <w:rsid w:val="00617FCB"/>
    <w:rsid w:val="006212A4"/>
    <w:rsid w:val="00623473"/>
    <w:rsid w:val="006249F0"/>
    <w:rsid w:val="00625B10"/>
    <w:rsid w:val="00626FA9"/>
    <w:rsid w:val="00627E0C"/>
    <w:rsid w:val="00630FA2"/>
    <w:rsid w:val="006315E5"/>
    <w:rsid w:val="006342A6"/>
    <w:rsid w:val="006350D1"/>
    <w:rsid w:val="006358F3"/>
    <w:rsid w:val="00635DC8"/>
    <w:rsid w:val="00643E40"/>
    <w:rsid w:val="00644E42"/>
    <w:rsid w:val="00646528"/>
    <w:rsid w:val="00646A91"/>
    <w:rsid w:val="0065077D"/>
    <w:rsid w:val="006512F2"/>
    <w:rsid w:val="0065161A"/>
    <w:rsid w:val="006541A4"/>
    <w:rsid w:val="00660328"/>
    <w:rsid w:val="00660667"/>
    <w:rsid w:val="00661981"/>
    <w:rsid w:val="00661B50"/>
    <w:rsid w:val="006625F3"/>
    <w:rsid w:val="00664600"/>
    <w:rsid w:val="00666C64"/>
    <w:rsid w:val="006670FD"/>
    <w:rsid w:val="0067136D"/>
    <w:rsid w:val="00672431"/>
    <w:rsid w:val="00674EB3"/>
    <w:rsid w:val="00677628"/>
    <w:rsid w:val="006804B6"/>
    <w:rsid w:val="00683B76"/>
    <w:rsid w:val="00686164"/>
    <w:rsid w:val="006907D5"/>
    <w:rsid w:val="00691811"/>
    <w:rsid w:val="00691D66"/>
    <w:rsid w:val="00692DEE"/>
    <w:rsid w:val="00693EF8"/>
    <w:rsid w:val="006A34E8"/>
    <w:rsid w:val="006A3C44"/>
    <w:rsid w:val="006A4AA5"/>
    <w:rsid w:val="006A66CD"/>
    <w:rsid w:val="006A7455"/>
    <w:rsid w:val="006B183A"/>
    <w:rsid w:val="006B307D"/>
    <w:rsid w:val="006B5048"/>
    <w:rsid w:val="006B7ACE"/>
    <w:rsid w:val="006B7E8A"/>
    <w:rsid w:val="006C3C45"/>
    <w:rsid w:val="006C4DFA"/>
    <w:rsid w:val="006C6607"/>
    <w:rsid w:val="006C6A16"/>
    <w:rsid w:val="006D1FCF"/>
    <w:rsid w:val="006D2E5C"/>
    <w:rsid w:val="006D6495"/>
    <w:rsid w:val="006D6BEA"/>
    <w:rsid w:val="006E19F2"/>
    <w:rsid w:val="006E56DD"/>
    <w:rsid w:val="006F1017"/>
    <w:rsid w:val="006F37B4"/>
    <w:rsid w:val="006F5285"/>
    <w:rsid w:val="006F5D37"/>
    <w:rsid w:val="0070023F"/>
    <w:rsid w:val="0070148B"/>
    <w:rsid w:val="00702497"/>
    <w:rsid w:val="007047DE"/>
    <w:rsid w:val="00704850"/>
    <w:rsid w:val="00706B62"/>
    <w:rsid w:val="00707924"/>
    <w:rsid w:val="00710088"/>
    <w:rsid w:val="007105BC"/>
    <w:rsid w:val="00711BE0"/>
    <w:rsid w:val="007135B9"/>
    <w:rsid w:val="007154C2"/>
    <w:rsid w:val="00715D92"/>
    <w:rsid w:val="00715DF7"/>
    <w:rsid w:val="00715E41"/>
    <w:rsid w:val="0071605F"/>
    <w:rsid w:val="00716567"/>
    <w:rsid w:val="007208FE"/>
    <w:rsid w:val="00721107"/>
    <w:rsid w:val="0072192C"/>
    <w:rsid w:val="00721D2F"/>
    <w:rsid w:val="00723A28"/>
    <w:rsid w:val="00724506"/>
    <w:rsid w:val="00732B0A"/>
    <w:rsid w:val="00733683"/>
    <w:rsid w:val="00733D15"/>
    <w:rsid w:val="0073414B"/>
    <w:rsid w:val="007344FC"/>
    <w:rsid w:val="00734EF3"/>
    <w:rsid w:val="0073611E"/>
    <w:rsid w:val="007370BC"/>
    <w:rsid w:val="007406FC"/>
    <w:rsid w:val="00742EC8"/>
    <w:rsid w:val="007440FC"/>
    <w:rsid w:val="00745439"/>
    <w:rsid w:val="00745DED"/>
    <w:rsid w:val="00746130"/>
    <w:rsid w:val="007461A5"/>
    <w:rsid w:val="00747C5F"/>
    <w:rsid w:val="0075037C"/>
    <w:rsid w:val="00750CA5"/>
    <w:rsid w:val="00752965"/>
    <w:rsid w:val="00755009"/>
    <w:rsid w:val="007614FF"/>
    <w:rsid w:val="00761E23"/>
    <w:rsid w:val="007635E7"/>
    <w:rsid w:val="00763965"/>
    <w:rsid w:val="00765DE3"/>
    <w:rsid w:val="00766DC6"/>
    <w:rsid w:val="007701D6"/>
    <w:rsid w:val="007713C1"/>
    <w:rsid w:val="0077203E"/>
    <w:rsid w:val="0077234F"/>
    <w:rsid w:val="00773ABF"/>
    <w:rsid w:val="00774887"/>
    <w:rsid w:val="007772D3"/>
    <w:rsid w:val="0078092E"/>
    <w:rsid w:val="00780D59"/>
    <w:rsid w:val="00780FF1"/>
    <w:rsid w:val="0078221A"/>
    <w:rsid w:val="00782A9E"/>
    <w:rsid w:val="0078429C"/>
    <w:rsid w:val="0078454C"/>
    <w:rsid w:val="00784C55"/>
    <w:rsid w:val="00787CEE"/>
    <w:rsid w:val="007915E8"/>
    <w:rsid w:val="0079184B"/>
    <w:rsid w:val="00793C4A"/>
    <w:rsid w:val="007973E2"/>
    <w:rsid w:val="007A0D3C"/>
    <w:rsid w:val="007A61D4"/>
    <w:rsid w:val="007A6560"/>
    <w:rsid w:val="007A6A00"/>
    <w:rsid w:val="007A7377"/>
    <w:rsid w:val="007A73C2"/>
    <w:rsid w:val="007B1307"/>
    <w:rsid w:val="007B4719"/>
    <w:rsid w:val="007C0D72"/>
    <w:rsid w:val="007C118E"/>
    <w:rsid w:val="007C21FC"/>
    <w:rsid w:val="007C7F72"/>
    <w:rsid w:val="007D0A4A"/>
    <w:rsid w:val="007D2D63"/>
    <w:rsid w:val="007D4046"/>
    <w:rsid w:val="007D677D"/>
    <w:rsid w:val="007E0475"/>
    <w:rsid w:val="007E08D8"/>
    <w:rsid w:val="007E3CA2"/>
    <w:rsid w:val="007E5325"/>
    <w:rsid w:val="007E56AA"/>
    <w:rsid w:val="007E7E3C"/>
    <w:rsid w:val="007F4782"/>
    <w:rsid w:val="007F5429"/>
    <w:rsid w:val="007F6E8B"/>
    <w:rsid w:val="00802E76"/>
    <w:rsid w:val="00803572"/>
    <w:rsid w:val="00804405"/>
    <w:rsid w:val="00804BA0"/>
    <w:rsid w:val="0080657A"/>
    <w:rsid w:val="008073E5"/>
    <w:rsid w:val="00807971"/>
    <w:rsid w:val="00807B22"/>
    <w:rsid w:val="00810A3B"/>
    <w:rsid w:val="008121F1"/>
    <w:rsid w:val="00813D2C"/>
    <w:rsid w:val="0081689B"/>
    <w:rsid w:val="00816BEC"/>
    <w:rsid w:val="00817A6E"/>
    <w:rsid w:val="00817EA9"/>
    <w:rsid w:val="0082140B"/>
    <w:rsid w:val="00821621"/>
    <w:rsid w:val="0082162B"/>
    <w:rsid w:val="008232D9"/>
    <w:rsid w:val="0082409B"/>
    <w:rsid w:val="00827CA7"/>
    <w:rsid w:val="00830329"/>
    <w:rsid w:val="00830675"/>
    <w:rsid w:val="0083550C"/>
    <w:rsid w:val="008376B3"/>
    <w:rsid w:val="0084263E"/>
    <w:rsid w:val="00846B01"/>
    <w:rsid w:val="00850CB0"/>
    <w:rsid w:val="00850F2C"/>
    <w:rsid w:val="00851335"/>
    <w:rsid w:val="008518BD"/>
    <w:rsid w:val="0085560D"/>
    <w:rsid w:val="00856ECE"/>
    <w:rsid w:val="00857BA1"/>
    <w:rsid w:val="008607DD"/>
    <w:rsid w:val="00860DDB"/>
    <w:rsid w:val="008613B7"/>
    <w:rsid w:val="00862DFE"/>
    <w:rsid w:val="008655FD"/>
    <w:rsid w:val="00865608"/>
    <w:rsid w:val="00865DB2"/>
    <w:rsid w:val="00866F67"/>
    <w:rsid w:val="008736B7"/>
    <w:rsid w:val="00873BA1"/>
    <w:rsid w:val="00873D09"/>
    <w:rsid w:val="0087449E"/>
    <w:rsid w:val="00875FF6"/>
    <w:rsid w:val="00880E4A"/>
    <w:rsid w:val="00884794"/>
    <w:rsid w:val="00887151"/>
    <w:rsid w:val="00890A56"/>
    <w:rsid w:val="008912F3"/>
    <w:rsid w:val="00891444"/>
    <w:rsid w:val="00891C43"/>
    <w:rsid w:val="00893C6A"/>
    <w:rsid w:val="00896DCE"/>
    <w:rsid w:val="008A0E8F"/>
    <w:rsid w:val="008A476A"/>
    <w:rsid w:val="008B19C8"/>
    <w:rsid w:val="008B1ABF"/>
    <w:rsid w:val="008B3C20"/>
    <w:rsid w:val="008B57A6"/>
    <w:rsid w:val="008B611B"/>
    <w:rsid w:val="008C28D2"/>
    <w:rsid w:val="008C2F6A"/>
    <w:rsid w:val="008C304E"/>
    <w:rsid w:val="008C415E"/>
    <w:rsid w:val="008C4705"/>
    <w:rsid w:val="008C4C12"/>
    <w:rsid w:val="008C7EF7"/>
    <w:rsid w:val="008D025D"/>
    <w:rsid w:val="008D2D9F"/>
    <w:rsid w:val="008D7102"/>
    <w:rsid w:val="008E1245"/>
    <w:rsid w:val="008E49FA"/>
    <w:rsid w:val="008E7850"/>
    <w:rsid w:val="008F0F87"/>
    <w:rsid w:val="008F4A25"/>
    <w:rsid w:val="008F532E"/>
    <w:rsid w:val="008F5F6F"/>
    <w:rsid w:val="0090231B"/>
    <w:rsid w:val="00905F0D"/>
    <w:rsid w:val="00912D39"/>
    <w:rsid w:val="0091525C"/>
    <w:rsid w:val="0091561B"/>
    <w:rsid w:val="00915986"/>
    <w:rsid w:val="00916522"/>
    <w:rsid w:val="00920810"/>
    <w:rsid w:val="00920C3E"/>
    <w:rsid w:val="009247F7"/>
    <w:rsid w:val="00924A1F"/>
    <w:rsid w:val="00927344"/>
    <w:rsid w:val="00930D19"/>
    <w:rsid w:val="00930D37"/>
    <w:rsid w:val="00933389"/>
    <w:rsid w:val="00934B4C"/>
    <w:rsid w:val="00935116"/>
    <w:rsid w:val="00935610"/>
    <w:rsid w:val="0093758D"/>
    <w:rsid w:val="00944510"/>
    <w:rsid w:val="009468CC"/>
    <w:rsid w:val="00950E58"/>
    <w:rsid w:val="0095227C"/>
    <w:rsid w:val="0095313D"/>
    <w:rsid w:val="00954239"/>
    <w:rsid w:val="009546FD"/>
    <w:rsid w:val="00956722"/>
    <w:rsid w:val="0095717C"/>
    <w:rsid w:val="009579BB"/>
    <w:rsid w:val="0096197B"/>
    <w:rsid w:val="00962857"/>
    <w:rsid w:val="00967347"/>
    <w:rsid w:val="00967374"/>
    <w:rsid w:val="009678F7"/>
    <w:rsid w:val="0097137C"/>
    <w:rsid w:val="00972468"/>
    <w:rsid w:val="00974E45"/>
    <w:rsid w:val="00975ADC"/>
    <w:rsid w:val="00977AB9"/>
    <w:rsid w:val="009843BF"/>
    <w:rsid w:val="009872A4"/>
    <w:rsid w:val="009876B4"/>
    <w:rsid w:val="00990A67"/>
    <w:rsid w:val="00992C89"/>
    <w:rsid w:val="0099395D"/>
    <w:rsid w:val="00993DA8"/>
    <w:rsid w:val="0099410C"/>
    <w:rsid w:val="00995C5E"/>
    <w:rsid w:val="009966E2"/>
    <w:rsid w:val="009A089E"/>
    <w:rsid w:val="009A1B2C"/>
    <w:rsid w:val="009A1F60"/>
    <w:rsid w:val="009A4C8C"/>
    <w:rsid w:val="009A598F"/>
    <w:rsid w:val="009A59AE"/>
    <w:rsid w:val="009A62E2"/>
    <w:rsid w:val="009A6C06"/>
    <w:rsid w:val="009A6ED7"/>
    <w:rsid w:val="009A6F2E"/>
    <w:rsid w:val="009A7897"/>
    <w:rsid w:val="009A7962"/>
    <w:rsid w:val="009B18ED"/>
    <w:rsid w:val="009B4479"/>
    <w:rsid w:val="009B732C"/>
    <w:rsid w:val="009C1624"/>
    <w:rsid w:val="009C16BC"/>
    <w:rsid w:val="009C4D9A"/>
    <w:rsid w:val="009C501C"/>
    <w:rsid w:val="009C510A"/>
    <w:rsid w:val="009C5811"/>
    <w:rsid w:val="009C7F69"/>
    <w:rsid w:val="009D2F74"/>
    <w:rsid w:val="009D6172"/>
    <w:rsid w:val="009D69C6"/>
    <w:rsid w:val="009D740E"/>
    <w:rsid w:val="009D74B8"/>
    <w:rsid w:val="009E1A65"/>
    <w:rsid w:val="009E2BFC"/>
    <w:rsid w:val="009E4A7A"/>
    <w:rsid w:val="009E7A08"/>
    <w:rsid w:val="009F08AF"/>
    <w:rsid w:val="009F1F5A"/>
    <w:rsid w:val="009F342C"/>
    <w:rsid w:val="009F42DD"/>
    <w:rsid w:val="009F66B7"/>
    <w:rsid w:val="009F6EBD"/>
    <w:rsid w:val="009F7DDB"/>
    <w:rsid w:val="00A0054A"/>
    <w:rsid w:val="00A067A9"/>
    <w:rsid w:val="00A10D16"/>
    <w:rsid w:val="00A11125"/>
    <w:rsid w:val="00A12957"/>
    <w:rsid w:val="00A141B0"/>
    <w:rsid w:val="00A16058"/>
    <w:rsid w:val="00A20789"/>
    <w:rsid w:val="00A20D55"/>
    <w:rsid w:val="00A21A27"/>
    <w:rsid w:val="00A27B62"/>
    <w:rsid w:val="00A3002E"/>
    <w:rsid w:val="00A30FFE"/>
    <w:rsid w:val="00A32A08"/>
    <w:rsid w:val="00A339F2"/>
    <w:rsid w:val="00A342C9"/>
    <w:rsid w:val="00A34978"/>
    <w:rsid w:val="00A352DD"/>
    <w:rsid w:val="00A35DB8"/>
    <w:rsid w:val="00A35EFA"/>
    <w:rsid w:val="00A4295B"/>
    <w:rsid w:val="00A43737"/>
    <w:rsid w:val="00A44045"/>
    <w:rsid w:val="00A44D80"/>
    <w:rsid w:val="00A4587E"/>
    <w:rsid w:val="00A47741"/>
    <w:rsid w:val="00A548BD"/>
    <w:rsid w:val="00A57519"/>
    <w:rsid w:val="00A57F00"/>
    <w:rsid w:val="00A6092A"/>
    <w:rsid w:val="00A643B0"/>
    <w:rsid w:val="00A65298"/>
    <w:rsid w:val="00A677CA"/>
    <w:rsid w:val="00A67CEC"/>
    <w:rsid w:val="00A70345"/>
    <w:rsid w:val="00A72717"/>
    <w:rsid w:val="00A75033"/>
    <w:rsid w:val="00A75064"/>
    <w:rsid w:val="00A77026"/>
    <w:rsid w:val="00A77B56"/>
    <w:rsid w:val="00A80A9D"/>
    <w:rsid w:val="00A80C1C"/>
    <w:rsid w:val="00A81D99"/>
    <w:rsid w:val="00A83A05"/>
    <w:rsid w:val="00A856A2"/>
    <w:rsid w:val="00A85D09"/>
    <w:rsid w:val="00A8660C"/>
    <w:rsid w:val="00A91F27"/>
    <w:rsid w:val="00A92A47"/>
    <w:rsid w:val="00A9368B"/>
    <w:rsid w:val="00A9429B"/>
    <w:rsid w:val="00A94C58"/>
    <w:rsid w:val="00A978C3"/>
    <w:rsid w:val="00AA005E"/>
    <w:rsid w:val="00AA3845"/>
    <w:rsid w:val="00AA7011"/>
    <w:rsid w:val="00AB1DE6"/>
    <w:rsid w:val="00AB2CF1"/>
    <w:rsid w:val="00AB3FBE"/>
    <w:rsid w:val="00AB41D0"/>
    <w:rsid w:val="00AB4D3D"/>
    <w:rsid w:val="00AB7135"/>
    <w:rsid w:val="00AC0769"/>
    <w:rsid w:val="00AC0D9F"/>
    <w:rsid w:val="00AC1629"/>
    <w:rsid w:val="00AC24F0"/>
    <w:rsid w:val="00AC5F75"/>
    <w:rsid w:val="00AC6095"/>
    <w:rsid w:val="00AC6B24"/>
    <w:rsid w:val="00AD2052"/>
    <w:rsid w:val="00AD3BCA"/>
    <w:rsid w:val="00AD439A"/>
    <w:rsid w:val="00AD645D"/>
    <w:rsid w:val="00AD69E7"/>
    <w:rsid w:val="00AD6DD5"/>
    <w:rsid w:val="00AE4BF3"/>
    <w:rsid w:val="00AE5404"/>
    <w:rsid w:val="00AE5C91"/>
    <w:rsid w:val="00AE6840"/>
    <w:rsid w:val="00AE697F"/>
    <w:rsid w:val="00AF067F"/>
    <w:rsid w:val="00AF1267"/>
    <w:rsid w:val="00AF3AAD"/>
    <w:rsid w:val="00B013A9"/>
    <w:rsid w:val="00B02EC8"/>
    <w:rsid w:val="00B03DB1"/>
    <w:rsid w:val="00B10A15"/>
    <w:rsid w:val="00B10F1D"/>
    <w:rsid w:val="00B1324B"/>
    <w:rsid w:val="00B13731"/>
    <w:rsid w:val="00B20F9A"/>
    <w:rsid w:val="00B217E5"/>
    <w:rsid w:val="00B21D71"/>
    <w:rsid w:val="00B22094"/>
    <w:rsid w:val="00B2791A"/>
    <w:rsid w:val="00B27D13"/>
    <w:rsid w:val="00B318CE"/>
    <w:rsid w:val="00B3209D"/>
    <w:rsid w:val="00B41A68"/>
    <w:rsid w:val="00B42997"/>
    <w:rsid w:val="00B444E2"/>
    <w:rsid w:val="00B4515F"/>
    <w:rsid w:val="00B46153"/>
    <w:rsid w:val="00B474B3"/>
    <w:rsid w:val="00B51FA5"/>
    <w:rsid w:val="00B53C77"/>
    <w:rsid w:val="00B54152"/>
    <w:rsid w:val="00B55B3C"/>
    <w:rsid w:val="00B571D6"/>
    <w:rsid w:val="00B57D3E"/>
    <w:rsid w:val="00B63647"/>
    <w:rsid w:val="00B64023"/>
    <w:rsid w:val="00B653AB"/>
    <w:rsid w:val="00B6590B"/>
    <w:rsid w:val="00B678DA"/>
    <w:rsid w:val="00B70C9F"/>
    <w:rsid w:val="00B74252"/>
    <w:rsid w:val="00B742F5"/>
    <w:rsid w:val="00B764FB"/>
    <w:rsid w:val="00B77D7C"/>
    <w:rsid w:val="00B803E1"/>
    <w:rsid w:val="00B80F0D"/>
    <w:rsid w:val="00B81397"/>
    <w:rsid w:val="00B82CE2"/>
    <w:rsid w:val="00B849A6"/>
    <w:rsid w:val="00B90F5A"/>
    <w:rsid w:val="00B9473F"/>
    <w:rsid w:val="00BA2580"/>
    <w:rsid w:val="00BA5E8D"/>
    <w:rsid w:val="00BB2BED"/>
    <w:rsid w:val="00BB4451"/>
    <w:rsid w:val="00BB4B5C"/>
    <w:rsid w:val="00BB6DE9"/>
    <w:rsid w:val="00BB715C"/>
    <w:rsid w:val="00BB7191"/>
    <w:rsid w:val="00BC1DC3"/>
    <w:rsid w:val="00BC495F"/>
    <w:rsid w:val="00BC7125"/>
    <w:rsid w:val="00BD0446"/>
    <w:rsid w:val="00BD100E"/>
    <w:rsid w:val="00BD142A"/>
    <w:rsid w:val="00BE063F"/>
    <w:rsid w:val="00BE1ACE"/>
    <w:rsid w:val="00BE7A3D"/>
    <w:rsid w:val="00BE7B56"/>
    <w:rsid w:val="00BF3564"/>
    <w:rsid w:val="00BF631A"/>
    <w:rsid w:val="00C009AE"/>
    <w:rsid w:val="00C01881"/>
    <w:rsid w:val="00C0656E"/>
    <w:rsid w:val="00C079FE"/>
    <w:rsid w:val="00C07AAE"/>
    <w:rsid w:val="00C100AC"/>
    <w:rsid w:val="00C1386D"/>
    <w:rsid w:val="00C13A2C"/>
    <w:rsid w:val="00C15E21"/>
    <w:rsid w:val="00C177D9"/>
    <w:rsid w:val="00C17C80"/>
    <w:rsid w:val="00C2278E"/>
    <w:rsid w:val="00C22E69"/>
    <w:rsid w:val="00C24F6B"/>
    <w:rsid w:val="00C25650"/>
    <w:rsid w:val="00C25C56"/>
    <w:rsid w:val="00C26A56"/>
    <w:rsid w:val="00C26A6D"/>
    <w:rsid w:val="00C26C65"/>
    <w:rsid w:val="00C30C14"/>
    <w:rsid w:val="00C3155D"/>
    <w:rsid w:val="00C37F3A"/>
    <w:rsid w:val="00C40962"/>
    <w:rsid w:val="00C424E5"/>
    <w:rsid w:val="00C427B0"/>
    <w:rsid w:val="00C4564A"/>
    <w:rsid w:val="00C47308"/>
    <w:rsid w:val="00C51D45"/>
    <w:rsid w:val="00C527ED"/>
    <w:rsid w:val="00C55DF7"/>
    <w:rsid w:val="00C5795C"/>
    <w:rsid w:val="00C57F1B"/>
    <w:rsid w:val="00C601AE"/>
    <w:rsid w:val="00C613D0"/>
    <w:rsid w:val="00C62591"/>
    <w:rsid w:val="00C625F6"/>
    <w:rsid w:val="00C62AB4"/>
    <w:rsid w:val="00C655E3"/>
    <w:rsid w:val="00C67FCD"/>
    <w:rsid w:val="00C70520"/>
    <w:rsid w:val="00C70BA2"/>
    <w:rsid w:val="00C71FE4"/>
    <w:rsid w:val="00C72295"/>
    <w:rsid w:val="00C72632"/>
    <w:rsid w:val="00C74F54"/>
    <w:rsid w:val="00C75C95"/>
    <w:rsid w:val="00C76BCB"/>
    <w:rsid w:val="00C778AF"/>
    <w:rsid w:val="00C77C50"/>
    <w:rsid w:val="00C80C6C"/>
    <w:rsid w:val="00C81333"/>
    <w:rsid w:val="00C82863"/>
    <w:rsid w:val="00C839B0"/>
    <w:rsid w:val="00C85DD3"/>
    <w:rsid w:val="00C867DD"/>
    <w:rsid w:val="00C86FFE"/>
    <w:rsid w:val="00C9051C"/>
    <w:rsid w:val="00C92CAF"/>
    <w:rsid w:val="00C95510"/>
    <w:rsid w:val="00C95E64"/>
    <w:rsid w:val="00C96B22"/>
    <w:rsid w:val="00CA0832"/>
    <w:rsid w:val="00CA393F"/>
    <w:rsid w:val="00CA56E1"/>
    <w:rsid w:val="00CB2C68"/>
    <w:rsid w:val="00CB3716"/>
    <w:rsid w:val="00CB3834"/>
    <w:rsid w:val="00CC0498"/>
    <w:rsid w:val="00CC13EB"/>
    <w:rsid w:val="00CC1E8F"/>
    <w:rsid w:val="00CC2197"/>
    <w:rsid w:val="00CC416F"/>
    <w:rsid w:val="00CC60E3"/>
    <w:rsid w:val="00CC7882"/>
    <w:rsid w:val="00CD065E"/>
    <w:rsid w:val="00CD2142"/>
    <w:rsid w:val="00CD2EB8"/>
    <w:rsid w:val="00CD53BF"/>
    <w:rsid w:val="00CD66F6"/>
    <w:rsid w:val="00CE1174"/>
    <w:rsid w:val="00CE1EE5"/>
    <w:rsid w:val="00CE3C11"/>
    <w:rsid w:val="00CE3DAA"/>
    <w:rsid w:val="00CE47B9"/>
    <w:rsid w:val="00CE490C"/>
    <w:rsid w:val="00CF0BEF"/>
    <w:rsid w:val="00CF5491"/>
    <w:rsid w:val="00CF786B"/>
    <w:rsid w:val="00D014BB"/>
    <w:rsid w:val="00D040EE"/>
    <w:rsid w:val="00D0508D"/>
    <w:rsid w:val="00D050E3"/>
    <w:rsid w:val="00D0519E"/>
    <w:rsid w:val="00D0577F"/>
    <w:rsid w:val="00D06C44"/>
    <w:rsid w:val="00D07C34"/>
    <w:rsid w:val="00D1344D"/>
    <w:rsid w:val="00D14D3E"/>
    <w:rsid w:val="00D15F33"/>
    <w:rsid w:val="00D16365"/>
    <w:rsid w:val="00D171D8"/>
    <w:rsid w:val="00D1796E"/>
    <w:rsid w:val="00D22C10"/>
    <w:rsid w:val="00D2323B"/>
    <w:rsid w:val="00D23F95"/>
    <w:rsid w:val="00D2484E"/>
    <w:rsid w:val="00D31186"/>
    <w:rsid w:val="00D31B71"/>
    <w:rsid w:val="00D33670"/>
    <w:rsid w:val="00D34F89"/>
    <w:rsid w:val="00D35060"/>
    <w:rsid w:val="00D36C19"/>
    <w:rsid w:val="00D377D0"/>
    <w:rsid w:val="00D44438"/>
    <w:rsid w:val="00D448DB"/>
    <w:rsid w:val="00D5056E"/>
    <w:rsid w:val="00D513AD"/>
    <w:rsid w:val="00D5585C"/>
    <w:rsid w:val="00D61CD2"/>
    <w:rsid w:val="00D64D21"/>
    <w:rsid w:val="00D662AE"/>
    <w:rsid w:val="00D66836"/>
    <w:rsid w:val="00D66B94"/>
    <w:rsid w:val="00D701D9"/>
    <w:rsid w:val="00D70716"/>
    <w:rsid w:val="00D70F73"/>
    <w:rsid w:val="00D71710"/>
    <w:rsid w:val="00D72217"/>
    <w:rsid w:val="00D75A5B"/>
    <w:rsid w:val="00D8013A"/>
    <w:rsid w:val="00D86B1B"/>
    <w:rsid w:val="00D86F59"/>
    <w:rsid w:val="00D877B1"/>
    <w:rsid w:val="00D935C7"/>
    <w:rsid w:val="00D94F32"/>
    <w:rsid w:val="00D97B48"/>
    <w:rsid w:val="00DA00E0"/>
    <w:rsid w:val="00DA2D92"/>
    <w:rsid w:val="00DA3345"/>
    <w:rsid w:val="00DA3E6D"/>
    <w:rsid w:val="00DA4322"/>
    <w:rsid w:val="00DA4FE1"/>
    <w:rsid w:val="00DA6851"/>
    <w:rsid w:val="00DA777E"/>
    <w:rsid w:val="00DB0441"/>
    <w:rsid w:val="00DB0662"/>
    <w:rsid w:val="00DB1EE8"/>
    <w:rsid w:val="00DB2DEF"/>
    <w:rsid w:val="00DB3986"/>
    <w:rsid w:val="00DC017E"/>
    <w:rsid w:val="00DC018E"/>
    <w:rsid w:val="00DC2AC7"/>
    <w:rsid w:val="00DC2D7F"/>
    <w:rsid w:val="00DC498B"/>
    <w:rsid w:val="00DC4E75"/>
    <w:rsid w:val="00DC4FAA"/>
    <w:rsid w:val="00DC5618"/>
    <w:rsid w:val="00DC5A25"/>
    <w:rsid w:val="00DC5F99"/>
    <w:rsid w:val="00DC770A"/>
    <w:rsid w:val="00DD0166"/>
    <w:rsid w:val="00DD1D29"/>
    <w:rsid w:val="00DD2159"/>
    <w:rsid w:val="00DD264F"/>
    <w:rsid w:val="00DD2D37"/>
    <w:rsid w:val="00DD7AF7"/>
    <w:rsid w:val="00DE190C"/>
    <w:rsid w:val="00DE2F72"/>
    <w:rsid w:val="00DE3C35"/>
    <w:rsid w:val="00DE4DD7"/>
    <w:rsid w:val="00DE593C"/>
    <w:rsid w:val="00DE6EFC"/>
    <w:rsid w:val="00DE7E56"/>
    <w:rsid w:val="00DF0E45"/>
    <w:rsid w:val="00DF265D"/>
    <w:rsid w:val="00DF4744"/>
    <w:rsid w:val="00DF48F9"/>
    <w:rsid w:val="00DF5182"/>
    <w:rsid w:val="00DF798A"/>
    <w:rsid w:val="00E00DDE"/>
    <w:rsid w:val="00E01151"/>
    <w:rsid w:val="00E01753"/>
    <w:rsid w:val="00E0595F"/>
    <w:rsid w:val="00E073F7"/>
    <w:rsid w:val="00E14522"/>
    <w:rsid w:val="00E14AC0"/>
    <w:rsid w:val="00E15342"/>
    <w:rsid w:val="00E15B43"/>
    <w:rsid w:val="00E20C72"/>
    <w:rsid w:val="00E21EC9"/>
    <w:rsid w:val="00E234BE"/>
    <w:rsid w:val="00E31229"/>
    <w:rsid w:val="00E312E9"/>
    <w:rsid w:val="00E35A7D"/>
    <w:rsid w:val="00E36194"/>
    <w:rsid w:val="00E37AF3"/>
    <w:rsid w:val="00E42232"/>
    <w:rsid w:val="00E4245B"/>
    <w:rsid w:val="00E42B8A"/>
    <w:rsid w:val="00E508F0"/>
    <w:rsid w:val="00E50AC4"/>
    <w:rsid w:val="00E51D8A"/>
    <w:rsid w:val="00E56168"/>
    <w:rsid w:val="00E57D52"/>
    <w:rsid w:val="00E60C69"/>
    <w:rsid w:val="00E6250C"/>
    <w:rsid w:val="00E62E88"/>
    <w:rsid w:val="00E640A2"/>
    <w:rsid w:val="00E66BE7"/>
    <w:rsid w:val="00E67816"/>
    <w:rsid w:val="00E67F5C"/>
    <w:rsid w:val="00E70E0A"/>
    <w:rsid w:val="00E72A39"/>
    <w:rsid w:val="00E7486E"/>
    <w:rsid w:val="00E75572"/>
    <w:rsid w:val="00E766C4"/>
    <w:rsid w:val="00E8008B"/>
    <w:rsid w:val="00E81CD3"/>
    <w:rsid w:val="00E82F71"/>
    <w:rsid w:val="00E82FF8"/>
    <w:rsid w:val="00E832AD"/>
    <w:rsid w:val="00E85FFD"/>
    <w:rsid w:val="00E9211E"/>
    <w:rsid w:val="00E93003"/>
    <w:rsid w:val="00E9349A"/>
    <w:rsid w:val="00E956E4"/>
    <w:rsid w:val="00EA082A"/>
    <w:rsid w:val="00EA10B3"/>
    <w:rsid w:val="00EA1EA5"/>
    <w:rsid w:val="00EA25A2"/>
    <w:rsid w:val="00EA7269"/>
    <w:rsid w:val="00EB114A"/>
    <w:rsid w:val="00EB1ACC"/>
    <w:rsid w:val="00EB6D2D"/>
    <w:rsid w:val="00EC2BD2"/>
    <w:rsid w:val="00EC51A3"/>
    <w:rsid w:val="00EC5444"/>
    <w:rsid w:val="00ED043B"/>
    <w:rsid w:val="00ED3B91"/>
    <w:rsid w:val="00ED47A8"/>
    <w:rsid w:val="00ED543F"/>
    <w:rsid w:val="00ED60D6"/>
    <w:rsid w:val="00ED6CF8"/>
    <w:rsid w:val="00ED7203"/>
    <w:rsid w:val="00ED779A"/>
    <w:rsid w:val="00EE0193"/>
    <w:rsid w:val="00EE1B3E"/>
    <w:rsid w:val="00EE35A9"/>
    <w:rsid w:val="00EE46A1"/>
    <w:rsid w:val="00EE66FE"/>
    <w:rsid w:val="00EF1A8B"/>
    <w:rsid w:val="00EF31DB"/>
    <w:rsid w:val="00EF398F"/>
    <w:rsid w:val="00EF712B"/>
    <w:rsid w:val="00F00168"/>
    <w:rsid w:val="00F02368"/>
    <w:rsid w:val="00F05E8B"/>
    <w:rsid w:val="00F0612B"/>
    <w:rsid w:val="00F061DD"/>
    <w:rsid w:val="00F11B1F"/>
    <w:rsid w:val="00F149E1"/>
    <w:rsid w:val="00F15CBF"/>
    <w:rsid w:val="00F176F2"/>
    <w:rsid w:val="00F216A0"/>
    <w:rsid w:val="00F23915"/>
    <w:rsid w:val="00F25212"/>
    <w:rsid w:val="00F277B0"/>
    <w:rsid w:val="00F30050"/>
    <w:rsid w:val="00F304E3"/>
    <w:rsid w:val="00F30DA0"/>
    <w:rsid w:val="00F32A2D"/>
    <w:rsid w:val="00F32B5A"/>
    <w:rsid w:val="00F32E01"/>
    <w:rsid w:val="00F34A4D"/>
    <w:rsid w:val="00F35967"/>
    <w:rsid w:val="00F35FC0"/>
    <w:rsid w:val="00F363D8"/>
    <w:rsid w:val="00F3758B"/>
    <w:rsid w:val="00F37916"/>
    <w:rsid w:val="00F40FAC"/>
    <w:rsid w:val="00F41ECB"/>
    <w:rsid w:val="00F4347B"/>
    <w:rsid w:val="00F43BAC"/>
    <w:rsid w:val="00F46C0E"/>
    <w:rsid w:val="00F477A1"/>
    <w:rsid w:val="00F505BF"/>
    <w:rsid w:val="00F50772"/>
    <w:rsid w:val="00F51ACD"/>
    <w:rsid w:val="00F51CDA"/>
    <w:rsid w:val="00F530F4"/>
    <w:rsid w:val="00F5575F"/>
    <w:rsid w:val="00F56387"/>
    <w:rsid w:val="00F565BC"/>
    <w:rsid w:val="00F565EB"/>
    <w:rsid w:val="00F57790"/>
    <w:rsid w:val="00F61351"/>
    <w:rsid w:val="00F633CE"/>
    <w:rsid w:val="00F63466"/>
    <w:rsid w:val="00F64D39"/>
    <w:rsid w:val="00F64FE0"/>
    <w:rsid w:val="00F65873"/>
    <w:rsid w:val="00F669CD"/>
    <w:rsid w:val="00F67764"/>
    <w:rsid w:val="00F67A0A"/>
    <w:rsid w:val="00F70A2E"/>
    <w:rsid w:val="00F73C5E"/>
    <w:rsid w:val="00F8097D"/>
    <w:rsid w:val="00F90428"/>
    <w:rsid w:val="00F917CB"/>
    <w:rsid w:val="00F93FEB"/>
    <w:rsid w:val="00F94567"/>
    <w:rsid w:val="00FA1F00"/>
    <w:rsid w:val="00FA2DA2"/>
    <w:rsid w:val="00FA6202"/>
    <w:rsid w:val="00FA7881"/>
    <w:rsid w:val="00FB0689"/>
    <w:rsid w:val="00FB6978"/>
    <w:rsid w:val="00FC08DB"/>
    <w:rsid w:val="00FC095E"/>
    <w:rsid w:val="00FC22D8"/>
    <w:rsid w:val="00FC258B"/>
    <w:rsid w:val="00FC4B19"/>
    <w:rsid w:val="00FC5AE1"/>
    <w:rsid w:val="00FC623F"/>
    <w:rsid w:val="00FC629B"/>
    <w:rsid w:val="00FC640D"/>
    <w:rsid w:val="00FC6BF3"/>
    <w:rsid w:val="00FD085F"/>
    <w:rsid w:val="00FD0C94"/>
    <w:rsid w:val="00FD2E4D"/>
    <w:rsid w:val="00FD4F9E"/>
    <w:rsid w:val="00FD5A23"/>
    <w:rsid w:val="00FD6365"/>
    <w:rsid w:val="00FD663F"/>
    <w:rsid w:val="00FD6EE1"/>
    <w:rsid w:val="00FD730B"/>
    <w:rsid w:val="00FE189E"/>
    <w:rsid w:val="00FE332A"/>
    <w:rsid w:val="00FE376B"/>
    <w:rsid w:val="00FE3B9B"/>
    <w:rsid w:val="00FE60EC"/>
    <w:rsid w:val="00FE7436"/>
    <w:rsid w:val="00FF1891"/>
    <w:rsid w:val="00FF388E"/>
    <w:rsid w:val="00FF4589"/>
    <w:rsid w:val="00FF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0D09DA"/>
  <w15:docId w15:val="{DE321CE1-60F7-4441-94B4-9655E4BD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3F1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A16058"/>
    <w:pPr>
      <w:spacing w:before="300" w:after="120"/>
      <w:outlineLvl w:val="0"/>
    </w:pPr>
    <w:rPr>
      <w:rFonts w:asciiTheme="majorHAnsi" w:eastAsiaTheme="minorEastAsia" w:hAnsiTheme="majorHAnsi" w:cstheme="minorBidi"/>
      <w:color w:val="D2533C" w:themeColor="text2"/>
      <w:spacing w:val="5"/>
      <w:sz w:val="36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441E6E"/>
    <w:pPr>
      <w:tabs>
        <w:tab w:val="left" w:pos="1680"/>
      </w:tabs>
      <w:spacing w:before="60" w:after="60"/>
      <w:outlineLvl w:val="1"/>
    </w:pPr>
    <w:rPr>
      <w:rFonts w:asciiTheme="majorHAnsi" w:eastAsiaTheme="minorEastAsia" w:hAnsiTheme="majorHAnsi" w:cstheme="minorBidi"/>
      <w:b/>
      <w:color w:val="FFFFFF" w:themeColor="background1"/>
      <w:sz w:val="2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F5D37"/>
    <w:pPr>
      <w:outlineLvl w:val="2"/>
    </w:pPr>
    <w:rPr>
      <w:rFonts w:eastAsiaTheme="minorEastAsia" w:cstheme="minorBidi"/>
      <w:i/>
      <w:iCs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3389"/>
    <w:pPr>
      <w:outlineLvl w:val="3"/>
    </w:pPr>
    <w:rPr>
      <w:rFonts w:asciiTheme="minorHAnsi" w:eastAsiaTheme="minorEastAsia" w:hAnsiTheme="minorHAnsi" w:cstheme="minorBidi"/>
      <w:i/>
      <w:iCs/>
      <w:smallCaps/>
      <w:spacing w:val="10"/>
      <w:sz w:val="22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389"/>
    <w:pPr>
      <w:outlineLvl w:val="4"/>
    </w:pPr>
    <w:rPr>
      <w:rFonts w:asciiTheme="minorHAnsi" w:eastAsiaTheme="minorEastAsia" w:hAnsiTheme="minorHAnsi" w:cstheme="minorBidi"/>
      <w:smallCaps/>
      <w:color w:val="5A342D" w:themeColor="accent6" w:themeShade="BF"/>
      <w:spacing w:val="10"/>
      <w:sz w:val="22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389"/>
    <w:pPr>
      <w:outlineLvl w:val="5"/>
    </w:pPr>
    <w:rPr>
      <w:rFonts w:asciiTheme="minorHAnsi" w:eastAsiaTheme="minorEastAsia" w:hAnsiTheme="minorHAnsi" w:cstheme="minorBidi"/>
      <w:smallCaps/>
      <w:color w:val="79463D" w:themeColor="accent6"/>
      <w:spacing w:val="5"/>
      <w:sz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389"/>
    <w:pPr>
      <w:outlineLvl w:val="6"/>
    </w:pPr>
    <w:rPr>
      <w:rFonts w:asciiTheme="minorHAnsi" w:eastAsiaTheme="minorEastAsia" w:hAnsiTheme="minorHAnsi" w:cstheme="minorBidi"/>
      <w:b/>
      <w:bCs/>
      <w:smallCaps/>
      <w:color w:val="79463D" w:themeColor="accent6"/>
      <w:spacing w:val="10"/>
      <w:szCs w:val="20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389"/>
    <w:pPr>
      <w:outlineLvl w:val="7"/>
    </w:pPr>
    <w:rPr>
      <w:rFonts w:asciiTheme="minorHAnsi" w:eastAsiaTheme="minorEastAsia" w:hAnsiTheme="minorHAnsi" w:cstheme="minorBidi"/>
      <w:b/>
      <w:bCs/>
      <w:i/>
      <w:iCs/>
      <w:smallCaps/>
      <w:color w:val="5A342D" w:themeColor="accent6" w:themeShade="BF"/>
      <w:szCs w:val="20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389"/>
    <w:pPr>
      <w:outlineLvl w:val="8"/>
    </w:pPr>
    <w:rPr>
      <w:rFonts w:asciiTheme="minorHAnsi" w:eastAsiaTheme="minorEastAsia" w:hAnsiTheme="minorHAnsi" w:cstheme="minorBidi"/>
      <w:b/>
      <w:bCs/>
      <w:i/>
      <w:iCs/>
      <w:smallCaps/>
      <w:color w:val="3C231E" w:themeColor="accent6" w:themeShade="8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058"/>
    <w:rPr>
      <w:rFonts w:asciiTheme="majorHAnsi" w:hAnsiTheme="majorHAnsi"/>
      <w:color w:val="D2533C" w:themeColor="text2"/>
      <w:spacing w:val="5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1E6E"/>
    <w:rPr>
      <w:rFonts w:asciiTheme="majorHAnsi" w:eastAsiaTheme="minorHAnsi" w:hAnsiTheme="majorHAnsi" w:cs="Open Sans"/>
      <w:b/>
      <w:color w:val="FFFFFF" w:themeColor="background1"/>
      <w:sz w:val="22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F5D37"/>
    <w:rPr>
      <w:rFonts w:ascii="Times New Roman" w:hAnsi="Times New Roman"/>
      <w:i/>
      <w:iCs/>
      <w:sz w:val="24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3389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389"/>
    <w:rPr>
      <w:smallCaps/>
      <w:color w:val="5A342D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389"/>
    <w:rPr>
      <w:smallCaps/>
      <w:color w:val="79463D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389"/>
    <w:rPr>
      <w:b/>
      <w:bCs/>
      <w:smallCaps/>
      <w:color w:val="79463D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389"/>
    <w:rPr>
      <w:b/>
      <w:bCs/>
      <w:i/>
      <w:iCs/>
      <w:smallCaps/>
      <w:color w:val="5A342D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389"/>
    <w:rPr>
      <w:b/>
      <w:bCs/>
      <w:i/>
      <w:iCs/>
      <w:smallCaps/>
      <w:color w:val="3C231E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3389"/>
    <w:rPr>
      <w:rFonts w:eastAsiaTheme="minorEastAsia" w:cstheme="minorBidi"/>
      <w:b/>
      <w:bCs/>
      <w:caps/>
      <w:sz w:val="16"/>
      <w:szCs w:val="16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933389"/>
    <w:pPr>
      <w:pBdr>
        <w:top w:val="single" w:sz="8" w:space="1" w:color="79463D" w:themeColor="accent6"/>
      </w:pBdr>
      <w:spacing w:after="120"/>
      <w:jc w:val="right"/>
    </w:pPr>
    <w:rPr>
      <w:rFonts w:asciiTheme="minorHAnsi" w:eastAsiaTheme="minorEastAsia" w:hAnsiTheme="minorHAnsi" w:cstheme="minorBidi"/>
      <w:smallCaps/>
      <w:color w:val="444456" w:themeColor="text1" w:themeTint="D9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933389"/>
    <w:rPr>
      <w:smallCaps/>
      <w:color w:val="44445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4428C0"/>
    <w:pPr>
      <w:spacing w:after="720"/>
      <w:jc w:val="right"/>
    </w:pPr>
    <w:rPr>
      <w:rFonts w:asciiTheme="majorHAnsi" w:eastAsiaTheme="majorEastAsia" w:hAnsiTheme="majorHAnsi" w:cstheme="majorBidi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4428C0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rsid w:val="004428C0"/>
    <w:rPr>
      <w:b/>
      <w:bCs/>
      <w:color w:val="79463D" w:themeColor="accent6"/>
    </w:rPr>
  </w:style>
  <w:style w:type="character" w:styleId="Emphasis">
    <w:name w:val="Emphasis"/>
    <w:uiPriority w:val="20"/>
    <w:rsid w:val="004428C0"/>
    <w:rPr>
      <w:b/>
      <w:bCs/>
      <w:i/>
      <w:iCs/>
      <w:spacing w:val="10"/>
    </w:rPr>
  </w:style>
  <w:style w:type="paragraph" w:styleId="NoSpacing">
    <w:name w:val="No Spacing"/>
    <w:link w:val="NoSpacingChar"/>
    <w:uiPriority w:val="1"/>
    <w:qFormat/>
    <w:rsid w:val="0093338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428C0"/>
    <w:rPr>
      <w:rFonts w:eastAsiaTheme="minorEastAsia" w:cstheme="minorBidi"/>
      <w:i/>
      <w:iCs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4428C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4428C0"/>
    <w:pPr>
      <w:pBdr>
        <w:top w:val="single" w:sz="8" w:space="1" w:color="79463D" w:themeColor="accent6"/>
      </w:pBdr>
      <w:spacing w:before="140" w:after="140"/>
      <w:ind w:left="1440" w:right="1440"/>
    </w:pPr>
    <w:rPr>
      <w:rFonts w:eastAsiaTheme="minorEastAsia" w:cstheme="minorBidi"/>
      <w:b/>
      <w:bCs/>
      <w:i/>
      <w:iCs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8C0"/>
    <w:rPr>
      <w:b/>
      <w:bCs/>
      <w:i/>
      <w:iCs/>
    </w:rPr>
  </w:style>
  <w:style w:type="character" w:styleId="SubtleEmphasis">
    <w:name w:val="Subtle Emphasis"/>
    <w:uiPriority w:val="19"/>
    <w:rsid w:val="004428C0"/>
    <w:rPr>
      <w:i/>
      <w:iCs/>
    </w:rPr>
  </w:style>
  <w:style w:type="character" w:styleId="IntenseEmphasis">
    <w:name w:val="Intense Emphasis"/>
    <w:uiPriority w:val="21"/>
    <w:rsid w:val="004428C0"/>
    <w:rPr>
      <w:b/>
      <w:bCs/>
      <w:i/>
      <w:iCs/>
      <w:color w:val="79463D" w:themeColor="accent6"/>
      <w:spacing w:val="10"/>
    </w:rPr>
  </w:style>
  <w:style w:type="character" w:styleId="SubtleReference">
    <w:name w:val="Subtle Reference"/>
    <w:uiPriority w:val="31"/>
    <w:rsid w:val="004428C0"/>
    <w:rPr>
      <w:b/>
      <w:bCs/>
    </w:rPr>
  </w:style>
  <w:style w:type="character" w:styleId="IntenseReference">
    <w:name w:val="Intense Reference"/>
    <w:uiPriority w:val="32"/>
    <w:rsid w:val="004428C0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rsid w:val="004428C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3389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933389"/>
    <w:pPr>
      <w:ind w:left="720"/>
      <w:contextualSpacing/>
    </w:pPr>
    <w:rPr>
      <w:rFonts w:asciiTheme="minorHAnsi" w:eastAsiaTheme="minorEastAsia" w:hAnsiTheme="minorHAnsi" w:cstheme="minorBidi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85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8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48A0"/>
    <w:pPr>
      <w:tabs>
        <w:tab w:val="center" w:pos="4680"/>
        <w:tab w:val="right" w:pos="9360"/>
      </w:tabs>
    </w:pPr>
    <w:rPr>
      <w:rFonts w:eastAsiaTheme="minorEastAsia" w:cstheme="minorBidi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5748A0"/>
  </w:style>
  <w:style w:type="paragraph" w:styleId="Footer">
    <w:name w:val="footer"/>
    <w:basedOn w:val="Normal"/>
    <w:link w:val="FooterChar"/>
    <w:uiPriority w:val="99"/>
    <w:unhideWhenUsed/>
    <w:rsid w:val="005748A0"/>
    <w:pPr>
      <w:tabs>
        <w:tab w:val="center" w:pos="4680"/>
        <w:tab w:val="right" w:pos="9360"/>
      </w:tabs>
    </w:pPr>
    <w:rPr>
      <w:rFonts w:eastAsiaTheme="minorEastAsia" w:cstheme="minorBidi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5748A0"/>
  </w:style>
  <w:style w:type="paragraph" w:customStyle="1" w:styleId="NFCLists">
    <w:name w:val="NFC Lists"/>
    <w:basedOn w:val="NFCNormal"/>
    <w:link w:val="NFCListsChar"/>
    <w:qFormat/>
    <w:rsid w:val="00531F84"/>
    <w:pPr>
      <w:numPr>
        <w:numId w:val="4"/>
      </w:numPr>
      <w:autoSpaceDE w:val="0"/>
      <w:autoSpaceDN w:val="0"/>
      <w:adjustRightInd w:val="0"/>
      <w:spacing w:after="120"/>
      <w:ind w:left="714" w:hanging="357"/>
      <w:contextualSpacing/>
    </w:pPr>
    <w:rPr>
      <w:rFonts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3389"/>
  </w:style>
  <w:style w:type="character" w:customStyle="1" w:styleId="NFCListsChar">
    <w:name w:val="NFC Lists Char"/>
    <w:basedOn w:val="ListParagraphChar"/>
    <w:link w:val="NFCLists"/>
    <w:rsid w:val="00531F84"/>
    <w:rPr>
      <w:rFonts w:ascii="Open Sans" w:eastAsiaTheme="minorHAnsi" w:hAnsi="Open Sans" w:cs="Arial"/>
      <w:color w:val="292934" w:themeColor="text1"/>
      <w:sz w:val="18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rsid w:val="00F32E01"/>
    <w:rPr>
      <w:color w:val="808080"/>
    </w:rPr>
  </w:style>
  <w:style w:type="paragraph" w:customStyle="1" w:styleId="NFCHeading-DkGrey">
    <w:name w:val="NFC Heading - Dk. Grey"/>
    <w:basedOn w:val="NFCHeading-DkBrown"/>
    <w:next w:val="Normal"/>
    <w:link w:val="NFCHeading-DkGreyChar"/>
    <w:qFormat/>
    <w:rsid w:val="002D2FD7"/>
    <w:pPr>
      <w:outlineLvl w:val="1"/>
    </w:pPr>
    <w:rPr>
      <w:color w:val="292934" w:themeColor="text1"/>
    </w:rPr>
  </w:style>
  <w:style w:type="character" w:customStyle="1" w:styleId="NFCHeading-DkGreyChar">
    <w:name w:val="NFC Heading - Dk. Grey Char"/>
    <w:basedOn w:val="DefaultParagraphFont"/>
    <w:link w:val="NFCHeading-DkGrey"/>
    <w:rsid w:val="002D2FD7"/>
    <w:rPr>
      <w:rFonts w:ascii="Arial" w:eastAsiaTheme="minorHAnsi" w:hAnsi="Arial" w:cs="Open Sans"/>
      <w:b/>
      <w:color w:val="292934" w:themeColor="text1"/>
      <w:spacing w:val="5"/>
      <w:sz w:val="32"/>
      <w:szCs w:val="22"/>
      <w:lang w:val="en-US"/>
    </w:rPr>
  </w:style>
  <w:style w:type="table" w:styleId="TableGrid">
    <w:name w:val="Table Grid"/>
    <w:basedOn w:val="TableNormal"/>
    <w:uiPriority w:val="39"/>
    <w:rsid w:val="00A94C58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C9E"/>
    <w:rPr>
      <w:color w:val="0000FF" w:themeColor="hyperlink"/>
      <w:u w:val="single"/>
    </w:rPr>
  </w:style>
  <w:style w:type="paragraph" w:customStyle="1" w:styleId="NFCHeading-Brown">
    <w:name w:val="NFC Heading - Brown"/>
    <w:basedOn w:val="NFCHeading-DkBrown"/>
    <w:next w:val="Normal"/>
    <w:link w:val="NFCHeading-BrownChar"/>
    <w:rsid w:val="009E1A65"/>
    <w:pPr>
      <w:outlineLvl w:val="1"/>
    </w:pPr>
    <w:rPr>
      <w:color w:val="AD8F67" w:themeColor="accent2"/>
    </w:rPr>
  </w:style>
  <w:style w:type="paragraph" w:customStyle="1" w:styleId="NFCHeading-LtGrey">
    <w:name w:val="NFC Heading - Lt. Grey"/>
    <w:basedOn w:val="NFCHeading-DkBrown"/>
    <w:next w:val="Normal"/>
    <w:link w:val="NFCHeading-LtGreyChar"/>
    <w:rsid w:val="009E1A65"/>
    <w:rPr>
      <w:bCs/>
      <w:color w:val="93A299" w:themeColor="accent1"/>
      <w:szCs w:val="32"/>
    </w:rPr>
  </w:style>
  <w:style w:type="character" w:customStyle="1" w:styleId="NFCHeading-BrownChar">
    <w:name w:val="NFC Heading - Brown Char"/>
    <w:basedOn w:val="DefaultParagraphFont"/>
    <w:link w:val="NFCHeading-Brown"/>
    <w:rsid w:val="009E1A65"/>
    <w:rPr>
      <w:rFonts w:ascii="Arial" w:eastAsiaTheme="minorHAnsi" w:hAnsi="Arial" w:cs="Open Sans"/>
      <w:b/>
      <w:color w:val="AD8F67" w:themeColor="accent2"/>
      <w:spacing w:val="5"/>
      <w:sz w:val="32"/>
      <w:szCs w:val="22"/>
      <w:lang w:val="en-US"/>
    </w:rPr>
  </w:style>
  <w:style w:type="paragraph" w:customStyle="1" w:styleId="NFCHeading-Red">
    <w:name w:val="NFC Heading - Red"/>
    <w:basedOn w:val="NFCHeading-DkBrown"/>
    <w:next w:val="Normal"/>
    <w:link w:val="NFCHeading-RedChar"/>
    <w:rsid w:val="009E1A65"/>
    <w:rPr>
      <w:bCs/>
      <w:szCs w:val="32"/>
    </w:rPr>
  </w:style>
  <w:style w:type="character" w:customStyle="1" w:styleId="NFCHeading-LtGreyChar">
    <w:name w:val="NFC Heading - Lt. Grey Char"/>
    <w:basedOn w:val="NFCHeading-BrownChar"/>
    <w:link w:val="NFCHeading-LtGrey"/>
    <w:rsid w:val="009E1A65"/>
    <w:rPr>
      <w:rFonts w:ascii="Arial" w:eastAsiaTheme="minorHAnsi" w:hAnsi="Arial" w:cs="Open Sans"/>
      <w:b w:val="0"/>
      <w:bCs/>
      <w:color w:val="AD8F67" w:themeColor="accent2"/>
      <w:spacing w:val="5"/>
      <w:sz w:val="32"/>
      <w:szCs w:val="32"/>
      <w:lang w:val="en-US"/>
    </w:rPr>
  </w:style>
  <w:style w:type="paragraph" w:customStyle="1" w:styleId="NFCHeading-DkBrown">
    <w:name w:val="NFC Heading - Dk. Brown"/>
    <w:basedOn w:val="Heading2"/>
    <w:next w:val="Normal"/>
    <w:link w:val="NFCHeading-DkBrownChar"/>
    <w:rsid w:val="009E1A65"/>
    <w:pPr>
      <w:pBdr>
        <w:bottom w:val="single" w:sz="6" w:space="1" w:color="EDBAB1" w:themeColor="text2" w:themeTint="66"/>
      </w:pBdr>
      <w:spacing w:before="480" w:after="120"/>
      <w:outlineLvl w:val="0"/>
    </w:pPr>
    <w:rPr>
      <w:rFonts w:ascii="Arial" w:hAnsi="Arial"/>
      <w:color w:val="726056" w:themeColor="accent3"/>
      <w:spacing w:val="5"/>
      <w:sz w:val="32"/>
    </w:rPr>
  </w:style>
  <w:style w:type="character" w:customStyle="1" w:styleId="NFCHeading-RedChar">
    <w:name w:val="NFC Heading - Red Char"/>
    <w:basedOn w:val="NFCHeading-BrownChar"/>
    <w:link w:val="NFCHeading-Red"/>
    <w:rsid w:val="009E1A65"/>
    <w:rPr>
      <w:rFonts w:ascii="Arial" w:eastAsiaTheme="minorHAnsi" w:hAnsi="Arial" w:cs="Open Sans"/>
      <w:b w:val="0"/>
      <w:bCs/>
      <w:color w:val="D2533C" w:themeColor="text2"/>
      <w:spacing w:val="5"/>
      <w:sz w:val="32"/>
      <w:szCs w:val="32"/>
      <w:lang w:val="en-US"/>
    </w:rPr>
  </w:style>
  <w:style w:type="paragraph" w:customStyle="1" w:styleId="NFCNormal">
    <w:name w:val="NFC Normal"/>
    <w:basedOn w:val="Normal"/>
    <w:link w:val="NFCNormalChar"/>
    <w:rsid w:val="00531F84"/>
    <w:rPr>
      <w:rFonts w:eastAsiaTheme="minorEastAsia" w:cstheme="minorBidi"/>
      <w:color w:val="292934" w:themeColor="text1"/>
      <w:lang w:eastAsia="zh-CN"/>
    </w:rPr>
  </w:style>
  <w:style w:type="character" w:customStyle="1" w:styleId="NFCHeading-DkBrownChar">
    <w:name w:val="NFC Heading - Dk. Brown Char"/>
    <w:basedOn w:val="NFCHeading-BrownChar"/>
    <w:link w:val="NFCHeading-DkBrown"/>
    <w:rsid w:val="009E1A65"/>
    <w:rPr>
      <w:rFonts w:ascii="Arial" w:eastAsiaTheme="minorHAnsi" w:hAnsi="Arial" w:cs="Open Sans"/>
      <w:b/>
      <w:color w:val="726056" w:themeColor="accent3"/>
      <w:spacing w:val="5"/>
      <w:sz w:val="32"/>
      <w:szCs w:val="22"/>
      <w:lang w:val="en-US"/>
    </w:rPr>
  </w:style>
  <w:style w:type="paragraph" w:customStyle="1" w:styleId="NFCSubhead-DkGrey">
    <w:name w:val="NFC Subhead - Dk. Grey"/>
    <w:basedOn w:val="Heading2"/>
    <w:next w:val="Normal"/>
    <w:link w:val="NFCSubhead-DkGreyChar"/>
    <w:qFormat/>
    <w:rsid w:val="002D2FD7"/>
    <w:pPr>
      <w:spacing w:before="360" w:after="120"/>
    </w:pPr>
    <w:rPr>
      <w:rFonts w:ascii="Arial" w:hAnsi="Arial"/>
      <w:color w:val="292934" w:themeColor="text1"/>
    </w:rPr>
  </w:style>
  <w:style w:type="character" w:customStyle="1" w:styleId="NFCNormalChar">
    <w:name w:val="NFC Normal Char"/>
    <w:basedOn w:val="DefaultParagraphFont"/>
    <w:link w:val="NFCNormal"/>
    <w:rsid w:val="00531F84"/>
    <w:rPr>
      <w:rFonts w:ascii="Open Sans" w:eastAsiaTheme="minorHAnsi" w:hAnsi="Open Sans" w:cs="Open Sans"/>
      <w:color w:val="292934" w:themeColor="text1"/>
      <w:sz w:val="18"/>
      <w:szCs w:val="22"/>
      <w:lang w:val="en-US"/>
    </w:rPr>
  </w:style>
  <w:style w:type="paragraph" w:customStyle="1" w:styleId="NFCSubhead-White">
    <w:name w:val="NFC Subhead - White"/>
    <w:basedOn w:val="NFCSubhead-DkGrey"/>
    <w:next w:val="Normal"/>
    <w:link w:val="NFCSubhead-WhiteChar"/>
    <w:qFormat/>
    <w:rsid w:val="00933389"/>
    <w:pPr>
      <w:spacing w:before="0" w:after="0"/>
    </w:pPr>
    <w:rPr>
      <w:color w:val="FFFFFF" w:themeColor="background1"/>
    </w:rPr>
  </w:style>
  <w:style w:type="character" w:customStyle="1" w:styleId="NFCSubhead-DkGreyChar">
    <w:name w:val="NFC Subhead - Dk. Grey Char"/>
    <w:basedOn w:val="Heading2Char"/>
    <w:link w:val="NFCSubhead-DkGrey"/>
    <w:rsid w:val="002D2FD7"/>
    <w:rPr>
      <w:rFonts w:ascii="Arial" w:eastAsiaTheme="minorHAnsi" w:hAnsi="Arial" w:cs="Open Sans"/>
      <w:b/>
      <w:color w:val="292934" w:themeColor="text1"/>
      <w:sz w:val="22"/>
      <w:szCs w:val="22"/>
      <w:lang w:val="en-US"/>
    </w:rPr>
  </w:style>
  <w:style w:type="paragraph" w:customStyle="1" w:styleId="NFCSubhead-DkBrown">
    <w:name w:val="NFC Subhead - Dk. Brown"/>
    <w:basedOn w:val="NFCSubhead-DkGrey"/>
    <w:next w:val="Normal"/>
    <w:link w:val="NFCSubhead-DkBrownChar"/>
    <w:rsid w:val="009E1A65"/>
    <w:rPr>
      <w:color w:val="726056" w:themeColor="accent3"/>
    </w:rPr>
  </w:style>
  <w:style w:type="character" w:customStyle="1" w:styleId="NFCSubhead-WhiteChar">
    <w:name w:val="NFC Subhead - White Char"/>
    <w:basedOn w:val="Heading2Char"/>
    <w:link w:val="NFCSubhead-White"/>
    <w:rsid w:val="00933389"/>
    <w:rPr>
      <w:rFonts w:ascii="Gotham Light" w:eastAsiaTheme="minorHAnsi" w:hAnsi="Gotham Light" w:cs="Open Sans"/>
      <w:b/>
      <w:color w:val="FFFFFF" w:themeColor="background1"/>
      <w:sz w:val="22"/>
      <w:szCs w:val="22"/>
      <w:lang w:val="en-US"/>
    </w:rPr>
  </w:style>
  <w:style w:type="paragraph" w:customStyle="1" w:styleId="NFCSubhead-LtGrey">
    <w:name w:val="NFC Subhead - Lt. Grey"/>
    <w:basedOn w:val="NFCSubhead-DkGrey"/>
    <w:next w:val="Normal"/>
    <w:link w:val="NFCSubhead-LtGreyChar"/>
    <w:rsid w:val="009E1A65"/>
    <w:rPr>
      <w:color w:val="93A299" w:themeColor="accent1"/>
    </w:rPr>
  </w:style>
  <w:style w:type="character" w:customStyle="1" w:styleId="NFCSubhead-DkBrownChar">
    <w:name w:val="NFC Subhead - Dk. Brown Char"/>
    <w:basedOn w:val="NFCSubhead-DkGreyChar"/>
    <w:link w:val="NFCSubhead-DkBrown"/>
    <w:rsid w:val="009E1A65"/>
    <w:rPr>
      <w:rFonts w:ascii="Arial" w:eastAsiaTheme="minorHAnsi" w:hAnsi="Arial" w:cs="Open Sans"/>
      <w:b/>
      <w:color w:val="726056" w:themeColor="accent3"/>
      <w:sz w:val="22"/>
      <w:szCs w:val="22"/>
      <w:lang w:val="en-US"/>
    </w:rPr>
  </w:style>
  <w:style w:type="paragraph" w:customStyle="1" w:styleId="NFCSubhead-LtBrown">
    <w:name w:val="NFC Subhead - Lt. Brown"/>
    <w:basedOn w:val="NFCSubhead-DkGrey"/>
    <w:next w:val="Normal"/>
    <w:link w:val="NFCSubhead-LtBrownChar"/>
    <w:rsid w:val="009E1A65"/>
    <w:rPr>
      <w:color w:val="AD8F67" w:themeColor="accent2"/>
    </w:rPr>
  </w:style>
  <w:style w:type="character" w:customStyle="1" w:styleId="NFCSubhead-LtGreyChar">
    <w:name w:val="NFC Subhead - Lt. Grey Char"/>
    <w:basedOn w:val="NFCSubhead-DkBrownChar"/>
    <w:link w:val="NFCSubhead-LtGrey"/>
    <w:rsid w:val="009E1A65"/>
    <w:rPr>
      <w:rFonts w:ascii="Arial" w:eastAsiaTheme="minorHAnsi" w:hAnsi="Arial" w:cs="Open Sans"/>
      <w:b/>
      <w:color w:val="93A299" w:themeColor="accent1"/>
      <w:sz w:val="22"/>
      <w:szCs w:val="22"/>
      <w:lang w:val="en-US"/>
    </w:rPr>
  </w:style>
  <w:style w:type="paragraph" w:customStyle="1" w:styleId="NFCSubhead-Red">
    <w:name w:val="NFC Subhead - Red"/>
    <w:basedOn w:val="NFCSubhead-DkGrey"/>
    <w:next w:val="Normal"/>
    <w:link w:val="NFCSubhead-RedChar"/>
    <w:rsid w:val="00A44045"/>
    <w:rPr>
      <w:color w:val="D2533C" w:themeColor="text2"/>
    </w:rPr>
  </w:style>
  <w:style w:type="character" w:customStyle="1" w:styleId="NFCSubhead-LtBrownChar">
    <w:name w:val="NFC Subhead - Lt. Brown Char"/>
    <w:basedOn w:val="NFCSubhead-LtGreyChar"/>
    <w:link w:val="NFCSubhead-LtBrown"/>
    <w:rsid w:val="009E1A65"/>
    <w:rPr>
      <w:rFonts w:ascii="Arial" w:eastAsiaTheme="minorHAnsi" w:hAnsi="Arial" w:cs="Open Sans"/>
      <w:b/>
      <w:color w:val="AD8F67" w:themeColor="accent2"/>
      <w:sz w:val="22"/>
      <w:szCs w:val="22"/>
      <w:lang w:val="en-US"/>
    </w:rPr>
  </w:style>
  <w:style w:type="character" w:customStyle="1" w:styleId="NFCSubhead-RedChar">
    <w:name w:val="NFC Subhead - Red Char"/>
    <w:basedOn w:val="NFCSubhead-LtBrownChar"/>
    <w:link w:val="NFCSubhead-Red"/>
    <w:rsid w:val="00A44045"/>
    <w:rPr>
      <w:rFonts w:ascii="Arial" w:eastAsiaTheme="minorHAnsi" w:hAnsi="Arial" w:cs="Open Sans"/>
      <w:b/>
      <w:color w:val="D2533C" w:themeColor="text2"/>
      <w:sz w:val="22"/>
      <w:szCs w:val="22"/>
      <w:lang w:val="en-US"/>
    </w:rPr>
  </w:style>
  <w:style w:type="paragraph" w:customStyle="1" w:styleId="NFCFootnote">
    <w:name w:val="NFC Footnote"/>
    <w:basedOn w:val="Normal"/>
    <w:link w:val="NFCFootnoteChar"/>
    <w:qFormat/>
    <w:rsid w:val="00643E40"/>
    <w:rPr>
      <w:rFonts w:eastAsiaTheme="minorEastAsia" w:cstheme="minorBidi"/>
      <w:sz w:val="14"/>
      <w:lang w:eastAsia="zh-CN"/>
    </w:rPr>
  </w:style>
  <w:style w:type="character" w:customStyle="1" w:styleId="NFCFootnoteChar">
    <w:name w:val="NFC Footnote Char"/>
    <w:basedOn w:val="DefaultParagraphFont"/>
    <w:link w:val="NFCFootnote"/>
    <w:rsid w:val="00643E40"/>
    <w:rPr>
      <w:rFonts w:ascii="Open Sans" w:eastAsiaTheme="minorHAnsi" w:hAnsi="Open Sans" w:cs="Open Sans"/>
      <w:sz w:val="14"/>
      <w:szCs w:val="22"/>
      <w:lang w:val="en-US"/>
    </w:rPr>
  </w:style>
  <w:style w:type="paragraph" w:customStyle="1" w:styleId="TableHead-White">
    <w:name w:val="Table Head - White"/>
    <w:basedOn w:val="NoSpacing"/>
    <w:link w:val="TableHead-WhiteChar"/>
    <w:qFormat/>
    <w:rsid w:val="0071605F"/>
    <w:pPr>
      <w:spacing w:before="120" w:after="120"/>
      <w:jc w:val="center"/>
    </w:pPr>
    <w:rPr>
      <w:b/>
      <w:bCs/>
      <w:color w:val="FFFFFF" w:themeColor="background1"/>
    </w:rPr>
  </w:style>
  <w:style w:type="character" w:customStyle="1" w:styleId="TableHead-WhiteChar">
    <w:name w:val="Table Head - White Char"/>
    <w:basedOn w:val="NoSpacingChar"/>
    <w:link w:val="TableHead-White"/>
    <w:rsid w:val="0071605F"/>
    <w:rPr>
      <w:b/>
      <w:bCs/>
      <w:color w:val="FFFFFF" w:themeColor="background1"/>
    </w:rPr>
  </w:style>
  <w:style w:type="paragraph" w:customStyle="1" w:styleId="TableHead-Black">
    <w:name w:val="Table Head - Black"/>
    <w:basedOn w:val="TableHead-White"/>
    <w:link w:val="TableHead-BlackChar"/>
    <w:qFormat/>
    <w:rsid w:val="00933389"/>
    <w:rPr>
      <w:bCs w:val="0"/>
    </w:rPr>
  </w:style>
  <w:style w:type="character" w:customStyle="1" w:styleId="TableHead-BlackChar">
    <w:name w:val="Table Head - Black Char"/>
    <w:basedOn w:val="TableHead-WhiteChar"/>
    <w:link w:val="TableHead-Black"/>
    <w:rsid w:val="00933389"/>
    <w:rPr>
      <w:b/>
      <w:bCs w:val="0"/>
      <w:color w:val="FFFFFF" w:themeColor="background1"/>
    </w:rPr>
  </w:style>
  <w:style w:type="paragraph" w:customStyle="1" w:styleId="NFCSubhead-Boxed">
    <w:name w:val="NFC Subhead - Boxed"/>
    <w:basedOn w:val="NFCSubhead-DkGrey"/>
    <w:next w:val="Normal"/>
    <w:qFormat/>
    <w:rsid w:val="009E1A65"/>
    <w:pPr>
      <w:pBdr>
        <w:top w:val="single" w:sz="4" w:space="3" w:color="D8DDE3" w:themeColor="accent4" w:themeTint="33"/>
        <w:left w:val="single" w:sz="4" w:space="1" w:color="D8DDE3" w:themeColor="accent4" w:themeTint="33"/>
        <w:bottom w:val="single" w:sz="4" w:space="2" w:color="D8DDE3" w:themeColor="accent4" w:themeTint="33"/>
        <w:right w:val="single" w:sz="4" w:space="1" w:color="D8DDE3" w:themeColor="accent4" w:themeTint="33"/>
      </w:pBdr>
      <w:shd w:val="clear" w:color="auto" w:fill="E5EAEF"/>
    </w:pPr>
  </w:style>
  <w:style w:type="character" w:customStyle="1" w:styleId="NoSpacingChar">
    <w:name w:val="No Spacing Char"/>
    <w:basedOn w:val="DefaultParagraphFont"/>
    <w:link w:val="NoSpacing"/>
    <w:uiPriority w:val="1"/>
    <w:rsid w:val="00933389"/>
  </w:style>
  <w:style w:type="paragraph" w:customStyle="1" w:styleId="pageheadingallcaps">
    <w:name w:val="page heading all caps"/>
    <w:basedOn w:val="Normal"/>
    <w:link w:val="pageheadingallcapsChar"/>
    <w:qFormat/>
    <w:rsid w:val="00F363D8"/>
    <w:pPr>
      <w:pBdr>
        <w:bottom w:val="single" w:sz="8" w:space="1" w:color="D2533C" w:themeColor="text2"/>
      </w:pBdr>
      <w:tabs>
        <w:tab w:val="center" w:pos="5043"/>
        <w:tab w:val="right" w:pos="10086"/>
      </w:tabs>
      <w:jc w:val="right"/>
    </w:pPr>
    <w:rPr>
      <w:rFonts w:ascii="Gotham Bold" w:eastAsiaTheme="minorEastAsia" w:hAnsi="Gotham Bold" w:cstheme="minorBidi"/>
      <w:caps/>
      <w:smallCaps/>
      <w:color w:val="AD8F67" w:themeColor="accent2"/>
      <w:szCs w:val="72"/>
      <w:lang w:eastAsia="zh-CN"/>
    </w:rPr>
  </w:style>
  <w:style w:type="character" w:customStyle="1" w:styleId="pageheadingallcapsChar">
    <w:name w:val="page heading all caps Char"/>
    <w:basedOn w:val="TitleChar"/>
    <w:link w:val="pageheadingallcaps"/>
    <w:rsid w:val="00F363D8"/>
    <w:rPr>
      <w:rFonts w:ascii="Gotham Bold" w:eastAsiaTheme="minorHAnsi" w:hAnsi="Gotham Bold" w:cs="Open Sans"/>
      <w:caps/>
      <w:smallCaps/>
      <w:color w:val="AD8F67" w:themeColor="accent2"/>
      <w:sz w:val="52"/>
      <w:szCs w:val="7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6A6D"/>
    <w:rPr>
      <w:rFonts w:eastAsiaTheme="minorEastAsia" w:cstheme="minorBidi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6A6D"/>
    <w:rPr>
      <w:rFonts w:ascii="Open Sans" w:eastAsiaTheme="minorHAnsi" w:hAnsi="Open Sans" w:cs="Open Sans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26A6D"/>
    <w:rPr>
      <w:vertAlign w:val="superscript"/>
    </w:rPr>
  </w:style>
  <w:style w:type="table" w:styleId="MediumShading2-Accent1">
    <w:name w:val="Medium Shading 2 Accent 1"/>
    <w:basedOn w:val="TableNormal"/>
    <w:uiPriority w:val="64"/>
    <w:rsid w:val="009E1A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A2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A2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A2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E1A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8F6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D8F6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D8F6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E1A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293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293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293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441E6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463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9463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9463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dTable5Dark-Accent4">
    <w:name w:val="Grid Table 5 Dark Accent 4"/>
    <w:basedOn w:val="TableNormal"/>
    <w:uiPriority w:val="50"/>
    <w:rsid w:val="002D2FD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D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5A6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5A6A" w:themeFill="accent4"/>
      </w:tcPr>
    </w:tblStylePr>
    <w:tblStylePr w:type="band1Vert">
      <w:tblPr/>
      <w:tcPr>
        <w:shd w:val="clear" w:color="auto" w:fill="B2BCC8" w:themeFill="accent4" w:themeFillTint="66"/>
      </w:tcPr>
    </w:tblStylePr>
    <w:tblStylePr w:type="band1Horz">
      <w:tblPr/>
      <w:tcPr>
        <w:shd w:val="clear" w:color="auto" w:fill="B2BCC8" w:themeFill="accent4" w:themeFillTint="66"/>
      </w:tcPr>
    </w:tblStylePr>
  </w:style>
  <w:style w:type="table" w:styleId="GridTable5Dark">
    <w:name w:val="Grid Table 5 Dark"/>
    <w:basedOn w:val="TableNormal"/>
    <w:uiPriority w:val="50"/>
    <w:rsid w:val="002D2FD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A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293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293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293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2934" w:themeFill="text1"/>
      </w:tcPr>
    </w:tblStylePr>
    <w:tblStylePr w:type="band1Vert">
      <w:tblPr/>
      <w:tcPr>
        <w:shd w:val="clear" w:color="auto" w:fill="A1A1B5" w:themeFill="text1" w:themeFillTint="66"/>
      </w:tcPr>
    </w:tblStylePr>
    <w:tblStylePr w:type="band1Horz">
      <w:tblPr/>
      <w:tcPr>
        <w:shd w:val="clear" w:color="auto" w:fill="A1A1B5" w:themeFill="tex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B4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CAA"/>
    <w:rPr>
      <w:rFonts w:eastAsiaTheme="minorEastAsia" w:cstheme="minorBid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CAA"/>
    <w:rPr>
      <w:rFonts w:ascii="Times New Roman" w:hAnsi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CAA"/>
    <w:rPr>
      <w:rFonts w:ascii="Times New Roman" w:hAnsi="Times New Roman"/>
      <w:b/>
      <w:bCs/>
      <w:lang w:eastAsia="zh-CN"/>
    </w:rPr>
  </w:style>
  <w:style w:type="paragraph" w:styleId="Revision">
    <w:name w:val="Revision"/>
    <w:hidden/>
    <w:uiPriority w:val="99"/>
    <w:semiHidden/>
    <w:rsid w:val="009C7F69"/>
    <w:pPr>
      <w:spacing w:after="0" w:line="240" w:lineRule="auto"/>
      <w:jc w:val="left"/>
    </w:pPr>
    <w:rPr>
      <w:rFonts w:ascii="Times New Roman" w:hAnsi="Times New Roman"/>
      <w:sz w:val="24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C6959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084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E23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C67F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7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249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72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9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66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03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2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7974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3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149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96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cholasfalvo/Library/CloudStorage/Dropbox/Nick's%20Documents/Consulting/Nick%20Falvo%20Consulting/Resources/NFC_templates/Word/Word%20Template%20%20NFC%20%20Date%20at%20bottom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Clarity">
  <a:themeElements>
    <a:clrScheme name="Clarity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BF3E3-22AF-4AD8-92DA-0A09772A7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 NFC  Date at bottom.dotx</Template>
  <TotalTime>0</TotalTime>
  <Pages>5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Falvo</dc:creator>
  <cp:keywords/>
  <dc:description/>
  <cp:lastModifiedBy>Nick Falvo</cp:lastModifiedBy>
  <cp:revision>2</cp:revision>
  <cp:lastPrinted>2026-04-01T01:20:00Z</cp:lastPrinted>
  <dcterms:created xsi:type="dcterms:W3CDTF">2026-10-31T02:33:00Z</dcterms:created>
  <dcterms:modified xsi:type="dcterms:W3CDTF">2026-10-31T02:33:00Z</dcterms:modified>
</cp:coreProperties>
</file>